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6C" w:rsidRPr="00837AF3" w:rsidRDefault="0098636C" w:rsidP="00837AF3">
      <w:pPr>
        <w:jc w:val="center"/>
      </w:pPr>
      <w:r w:rsidRPr="00837AF3">
        <w:t>Содержание</w:t>
      </w:r>
    </w:p>
    <w:p w:rsidR="007372F3" w:rsidRDefault="002B5E21">
      <w:pPr>
        <w:pStyle w:val="11"/>
        <w:rPr>
          <w:rFonts w:ascii="Calibri" w:hAnsi="Calibri"/>
          <w:sz w:val="22"/>
          <w:szCs w:val="22"/>
        </w:rPr>
      </w:pPr>
      <w:r w:rsidRPr="002B5E21">
        <w:fldChar w:fldCharType="begin"/>
      </w:r>
      <w:r w:rsidR="0098636C">
        <w:instrText xml:space="preserve"> TOC \o "1-2" \h \z \u </w:instrText>
      </w:r>
      <w:r w:rsidRPr="002B5E21">
        <w:fldChar w:fldCharType="separate"/>
      </w:r>
      <w:hyperlink w:anchor="_Toc513552235" w:history="1">
        <w:r w:rsidR="007372F3" w:rsidRPr="002E0B6A">
          <w:rPr>
            <w:rStyle w:val="ad"/>
          </w:rPr>
          <w:t>1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Описание порядка работы с интерфейсом «Каталог товаров, работ, услуг»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36" w:history="1">
        <w:r w:rsidR="007372F3" w:rsidRPr="002E0B6A">
          <w:rPr>
            <w:rStyle w:val="ad"/>
          </w:rPr>
          <w:t>1.1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Создание новой записи в каталоге товаров, работ, услуг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37" w:history="1">
        <w:r w:rsidR="007372F3" w:rsidRPr="002E0B6A">
          <w:rPr>
            <w:rStyle w:val="ad"/>
          </w:rPr>
          <w:t>1.2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Заполнение раздела «Единицы измерения»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38" w:history="1">
        <w:r w:rsidR="007372F3" w:rsidRPr="002E0B6A">
          <w:rPr>
            <w:rStyle w:val="ad"/>
          </w:rPr>
          <w:t>1.3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Заполнение раздела «Характеристика товара (работы, услуги)»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39" w:history="1">
        <w:r w:rsidR="007372F3" w:rsidRPr="002E0B6A">
          <w:rPr>
            <w:rStyle w:val="ad"/>
          </w:rPr>
          <w:t>1.4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Заполнение раздела «Информация о технических регламентах и стандартах»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40" w:history="1">
        <w:r w:rsidR="007372F3" w:rsidRPr="002E0B6A">
          <w:rPr>
            <w:rStyle w:val="ad"/>
          </w:rPr>
          <w:t>1.5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Заполнение раздела «Информация об общероссийских и международных классификаторах»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41" w:history="1">
        <w:r w:rsidR="007372F3" w:rsidRPr="002E0B6A">
          <w:rPr>
            <w:rStyle w:val="ad"/>
          </w:rPr>
          <w:t>1.6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Заполнение раздела «Типовые контракты и условия контрактов»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42" w:history="1">
        <w:r w:rsidR="007372F3" w:rsidRPr="002E0B6A">
          <w:rPr>
            <w:rStyle w:val="ad"/>
          </w:rPr>
          <w:t>1.7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Заполнение раздела «Перечень товаров, работ, услуг»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7372F3" w:rsidRDefault="002B5E21">
      <w:pPr>
        <w:pStyle w:val="23"/>
        <w:rPr>
          <w:rFonts w:ascii="Calibri" w:hAnsi="Calibri"/>
          <w:sz w:val="22"/>
          <w:szCs w:val="22"/>
        </w:rPr>
      </w:pPr>
      <w:hyperlink w:anchor="_Toc513552243" w:history="1">
        <w:r w:rsidR="007372F3" w:rsidRPr="002E0B6A">
          <w:rPr>
            <w:rStyle w:val="ad"/>
          </w:rPr>
          <w:t>1.8</w:t>
        </w:r>
        <w:r w:rsidR="007372F3">
          <w:rPr>
            <w:rFonts w:ascii="Calibri" w:hAnsi="Calibri"/>
            <w:sz w:val="22"/>
            <w:szCs w:val="22"/>
          </w:rPr>
          <w:tab/>
        </w:r>
        <w:r w:rsidR="007372F3" w:rsidRPr="002E0B6A">
          <w:rPr>
            <w:rStyle w:val="ad"/>
          </w:rPr>
          <w:t>Перевод состояния документа</w:t>
        </w:r>
        <w:r w:rsidR="007372F3">
          <w:rPr>
            <w:webHidden/>
          </w:rPr>
          <w:tab/>
        </w:r>
        <w:r>
          <w:rPr>
            <w:webHidden/>
          </w:rPr>
          <w:fldChar w:fldCharType="begin"/>
        </w:r>
        <w:r w:rsidR="007372F3">
          <w:rPr>
            <w:webHidden/>
          </w:rPr>
          <w:instrText xml:space="preserve"> PAGEREF _Toc513552243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372F3"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AA385B" w:rsidRDefault="002B5E21" w:rsidP="00966A59">
      <w:r>
        <w:fldChar w:fldCharType="end"/>
      </w:r>
    </w:p>
    <w:p w:rsidR="00246F79" w:rsidRDefault="00246F79" w:rsidP="00655341">
      <w:r>
        <w:br w:type="page"/>
      </w:r>
    </w:p>
    <w:p w:rsidR="00AA385B" w:rsidRPr="009118C9" w:rsidRDefault="00AA385B" w:rsidP="00933021">
      <w:pPr>
        <w:pStyle w:val="1"/>
        <w:tabs>
          <w:tab w:val="clear" w:pos="357"/>
        </w:tabs>
      </w:pPr>
      <w:bookmarkStart w:id="0" w:name="_Toc493767228"/>
      <w:bookmarkStart w:id="1" w:name="_Toc495414316"/>
      <w:bookmarkStart w:id="2" w:name="_Toc496438588"/>
      <w:bookmarkStart w:id="3" w:name="_Ref507502627"/>
      <w:bookmarkStart w:id="4" w:name="_Toc513552235"/>
      <w:r w:rsidRPr="009118C9">
        <w:lastRenderedPageBreak/>
        <w:t>Описание порядка работы с интерфейсом «</w:t>
      </w:r>
      <w:r w:rsidR="00502885">
        <w:t>Каталог товаров, работ, услуг</w:t>
      </w:r>
      <w:r w:rsidRPr="009118C9">
        <w:t>»</w:t>
      </w:r>
      <w:bookmarkEnd w:id="0"/>
      <w:bookmarkEnd w:id="1"/>
      <w:bookmarkEnd w:id="2"/>
      <w:bookmarkEnd w:id="3"/>
      <w:bookmarkEnd w:id="4"/>
    </w:p>
    <w:p w:rsidR="00AA385B" w:rsidRPr="009118C9" w:rsidRDefault="00502885" w:rsidP="00F50710">
      <w:pPr>
        <w:pStyle w:val="21"/>
        <w:ind w:left="0" w:firstLine="709"/>
      </w:pPr>
      <w:bookmarkStart w:id="5" w:name="__RefHeading___Toc462830869"/>
      <w:bookmarkStart w:id="6" w:name="_Toc513552236"/>
      <w:bookmarkEnd w:id="5"/>
      <w:r>
        <w:t>Создание новой записи в каталоге товаров, работ, услуг</w:t>
      </w:r>
      <w:bookmarkEnd w:id="6"/>
    </w:p>
    <w:p w:rsidR="00AA385B" w:rsidRDefault="007F4C72" w:rsidP="002C21C1">
      <w:pPr>
        <w:pStyle w:val="30"/>
        <w:ind w:left="0" w:firstLine="709"/>
      </w:pPr>
      <w:r>
        <w:t xml:space="preserve">Для того чтобы перейти к интерфейсу </w:t>
      </w:r>
      <w:r w:rsidRPr="009118C9">
        <w:t>«</w:t>
      </w:r>
      <w:r>
        <w:t>Каталог товаров, работ, услуг</w:t>
      </w:r>
      <w:r w:rsidRPr="009118C9">
        <w:t xml:space="preserve">» </w:t>
      </w:r>
      <w:r>
        <w:t>в</w:t>
      </w:r>
      <w:r w:rsidR="00502885">
        <w:t xml:space="preserve"> строке поиска введите </w:t>
      </w:r>
      <w:r w:rsidR="00502885" w:rsidRPr="009118C9">
        <w:t>«</w:t>
      </w:r>
      <w:r w:rsidR="00502885">
        <w:t>Каталог</w:t>
      </w:r>
      <w:r w:rsidR="0007081A">
        <w:t xml:space="preserve"> товаров, работ, услуг</w:t>
      </w:r>
      <w:r w:rsidR="00502885" w:rsidRPr="009118C9">
        <w:t>»</w:t>
      </w:r>
      <w:r w:rsidR="002F4C86">
        <w:t>,</w:t>
      </w:r>
      <w:r w:rsidR="00502885">
        <w:t xml:space="preserve"> </w:t>
      </w:r>
      <w:r w:rsidR="00AA385B" w:rsidRPr="009118C9">
        <w:t xml:space="preserve">затем перейдите </w:t>
      </w:r>
      <w:r>
        <w:t>на вкладку</w:t>
      </w:r>
      <w:r w:rsidR="00502885">
        <w:t xml:space="preserve"> </w:t>
      </w:r>
      <w:r w:rsidR="00AA385B" w:rsidRPr="009118C9">
        <w:t>«</w:t>
      </w:r>
      <w:r w:rsidR="00502885">
        <w:t>Каталог товаров, работ, услуг</w:t>
      </w:r>
      <w:r w:rsidR="00AA385B" w:rsidRPr="009118C9">
        <w:t>» (</w:t>
      </w:r>
      <w:r w:rsidR="002B5E21">
        <w:fldChar w:fldCharType="begin"/>
      </w:r>
      <w:r w:rsidR="00655341">
        <w:instrText xml:space="preserve"> REF _Ref510688293 \h </w:instrText>
      </w:r>
      <w:r w:rsidR="002B5E21">
        <w:fldChar w:fldCharType="separate"/>
      </w:r>
      <w:r w:rsidR="001C6DD0">
        <w:t xml:space="preserve">Рисунок </w:t>
      </w:r>
      <w:r w:rsidR="001C6DD0">
        <w:rPr>
          <w:noProof/>
        </w:rPr>
        <w:t>1</w:t>
      </w:r>
      <w:r w:rsidR="002B5E21">
        <w:fldChar w:fldCharType="end"/>
      </w:r>
      <w:r w:rsidR="00AA385B" w:rsidRPr="009118C9">
        <w:t>).</w:t>
      </w:r>
    </w:p>
    <w:p w:rsidR="005B6A82" w:rsidRPr="005B6A82" w:rsidRDefault="0038713B" w:rsidP="005B6A82">
      <w:pPr>
        <w:jc w:val="center"/>
      </w:pPr>
      <w:r>
        <w:rPr>
          <w:noProof/>
        </w:rPr>
        <w:drawing>
          <wp:inline distT="0" distB="0" distL="0" distR="0">
            <wp:extent cx="3642995" cy="261175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9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655341" w:rsidP="00F611EE">
      <w:pPr>
        <w:pStyle w:val="ab"/>
      </w:pPr>
      <w:bookmarkStart w:id="7" w:name="_Ref510688293"/>
      <w:bookmarkStart w:id="8" w:name="_Toc493767278"/>
      <w:r>
        <w:t xml:space="preserve">Рисунок </w:t>
      </w:r>
      <w:fldSimple w:instr=" SEQ Рисунок \* ARABIC ">
        <w:r w:rsidR="001C6DD0">
          <w:rPr>
            <w:noProof/>
          </w:rPr>
          <w:t>1</w:t>
        </w:r>
      </w:fldSimple>
      <w:bookmarkEnd w:id="7"/>
      <w:r>
        <w:rPr>
          <w:lang w:val="en-US"/>
        </w:rPr>
        <w:sym w:font="Symbol" w:char="F02D"/>
      </w:r>
      <w:r>
        <w:t xml:space="preserve"> </w:t>
      </w:r>
      <w:r w:rsidR="00AA385B" w:rsidRPr="009118C9">
        <w:t xml:space="preserve">Переход </w:t>
      </w:r>
      <w:r w:rsidR="00D40122">
        <w:t xml:space="preserve">к </w:t>
      </w:r>
      <w:r w:rsidR="007333DD">
        <w:t>интерфейсу</w:t>
      </w:r>
      <w:r w:rsidR="00AA385B" w:rsidRPr="009118C9">
        <w:t xml:space="preserve"> «</w:t>
      </w:r>
      <w:r w:rsidR="00D40122">
        <w:t>Каталог товаров, работ, услуг</w:t>
      </w:r>
      <w:r w:rsidR="00AA385B" w:rsidRPr="009118C9">
        <w:t>»</w:t>
      </w:r>
      <w:bookmarkEnd w:id="8"/>
    </w:p>
    <w:p w:rsidR="00AA385B" w:rsidRDefault="00AA385B" w:rsidP="00B52B67">
      <w:pPr>
        <w:pStyle w:val="30"/>
        <w:ind w:left="0" w:firstLine="709"/>
      </w:pPr>
      <w:r w:rsidRPr="009118C9">
        <w:t>Нажмите на кнопку «Операции» и выберите «</w:t>
      </w:r>
      <w:r w:rsidR="00E311F3">
        <w:t>Создать запись</w:t>
      </w:r>
      <w:r w:rsidR="00502885">
        <w:t xml:space="preserve">». </w:t>
      </w:r>
      <w:r w:rsidRPr="009118C9">
        <w:t xml:space="preserve">В результате откроется форма, содержащая разделы </w:t>
      </w:r>
      <w:r w:rsidR="00740456">
        <w:t>к</w:t>
      </w:r>
      <w:r w:rsidR="00B52B67">
        <w:t>аталога товаров, работ, услуг</w:t>
      </w:r>
      <w:r w:rsidRPr="009118C9">
        <w:t xml:space="preserve"> (</w:t>
      </w:r>
      <w:fldSimple w:instr=" REF _Ref510771092 \h  \* MERGEFORMAT ">
        <w:r w:rsidR="001C6DD0">
          <w:t>Рисунок 2</w:t>
        </w:r>
      </w:fldSimple>
      <w:r w:rsidRPr="009118C9">
        <w:t>).</w:t>
      </w:r>
    </w:p>
    <w:p w:rsidR="00502885" w:rsidRPr="00502885" w:rsidRDefault="0038713B" w:rsidP="00502885">
      <w:pPr>
        <w:jc w:val="center"/>
      </w:pPr>
      <w:r>
        <w:rPr>
          <w:noProof/>
        </w:rPr>
        <w:drawing>
          <wp:inline distT="0" distB="0" distL="0" distR="0">
            <wp:extent cx="4711065" cy="2121535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Default="00655341" w:rsidP="00F611EE">
      <w:pPr>
        <w:pStyle w:val="ab"/>
      </w:pPr>
      <w:bookmarkStart w:id="9" w:name="_Ref510771092"/>
      <w:bookmarkStart w:id="10" w:name="_Toc493767279"/>
      <w:r>
        <w:t xml:space="preserve">Рисунок </w:t>
      </w:r>
      <w:fldSimple w:instr=" SEQ Рисунок \* ARABIC ">
        <w:r w:rsidR="001C6DD0">
          <w:rPr>
            <w:noProof/>
          </w:rPr>
          <w:t>2</w:t>
        </w:r>
      </w:fldSimple>
      <w:bookmarkEnd w:id="9"/>
      <w:r>
        <w:t xml:space="preserve"> </w:t>
      </w:r>
      <w:r>
        <w:rPr>
          <w:lang w:val="en-US"/>
        </w:rPr>
        <w:sym w:font="Symbol" w:char="F02D"/>
      </w:r>
      <w:r>
        <w:t xml:space="preserve"> </w:t>
      </w:r>
      <w:r w:rsidR="00AA385B" w:rsidRPr="009118C9">
        <w:t>Выбор операции «</w:t>
      </w:r>
      <w:r w:rsidR="00502885">
        <w:t>Создать запись</w:t>
      </w:r>
      <w:r w:rsidR="00AA385B" w:rsidRPr="009118C9">
        <w:t>»</w:t>
      </w:r>
      <w:bookmarkEnd w:id="10"/>
    </w:p>
    <w:p w:rsidR="00655341" w:rsidRDefault="00655341" w:rsidP="002C21C1">
      <w:pPr>
        <w:pStyle w:val="30"/>
        <w:ind w:left="0" w:firstLine="709"/>
      </w:pPr>
      <w:r w:rsidRPr="009118C9">
        <w:lastRenderedPageBreak/>
        <w:t>Перейдите в раздел «</w:t>
      </w:r>
      <w:r w:rsidR="003A583A">
        <w:t>Товар</w:t>
      </w:r>
      <w:r w:rsidR="00B52B67">
        <w:t xml:space="preserve"> </w:t>
      </w:r>
      <w:r w:rsidR="00AD29AE" w:rsidRPr="00AD29AE">
        <w:t>(</w:t>
      </w:r>
      <w:r w:rsidR="00B52B67">
        <w:t>работ</w:t>
      </w:r>
      <w:r w:rsidR="003A583A">
        <w:t>а</w:t>
      </w:r>
      <w:r w:rsidR="00B52B67">
        <w:t>, услуг</w:t>
      </w:r>
      <w:r w:rsidR="003A583A">
        <w:t>а</w:t>
      </w:r>
      <w:r w:rsidR="00AD29AE" w:rsidRPr="00AD29AE">
        <w:t>)</w:t>
      </w:r>
      <w:r w:rsidRPr="009118C9">
        <w:t xml:space="preserve">» и заполните поля данного раздела </w:t>
      </w:r>
      <w:r w:rsidRPr="00F611EE">
        <w:t>(</w:t>
      </w:r>
      <w:fldSimple w:instr=" REF _Ref510771524 \h  \* MERGEFORMAT ">
        <w:r w:rsidR="001C6DD0" w:rsidRPr="001C6DD0">
          <w:rPr>
            <w:bCs w:val="0"/>
          </w:rPr>
          <w:t xml:space="preserve"> </w:t>
        </w:r>
        <w:r w:rsidR="001C6DD0" w:rsidRPr="001C6DD0">
          <w:rPr>
            <w:rStyle w:val="ac"/>
            <w:sz w:val="28"/>
            <w:szCs w:val="28"/>
          </w:rPr>
          <w:t xml:space="preserve">Рисунок </w:t>
        </w:r>
        <w:r w:rsidR="001C6DD0">
          <w:rPr>
            <w:rStyle w:val="ac"/>
            <w:noProof/>
          </w:rPr>
          <w:t>3</w:t>
        </w:r>
      </w:fldSimple>
      <w:r w:rsidRPr="009118C9">
        <w:t>). Поля, обязательные для заполнения, отмечены знаком «*».</w:t>
      </w:r>
    </w:p>
    <w:p w:rsidR="00E311F3" w:rsidRPr="00E311F3" w:rsidRDefault="0038713B" w:rsidP="00CF755E">
      <w:pPr>
        <w:jc w:val="center"/>
      </w:pPr>
      <w:r>
        <w:rPr>
          <w:noProof/>
        </w:rPr>
        <w:drawing>
          <wp:inline distT="0" distB="0" distL="0" distR="0">
            <wp:extent cx="5515610" cy="2801620"/>
            <wp:effectExtent l="19050" t="0" r="889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41" r="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0" cy="280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341" w:rsidRPr="00F611EE" w:rsidRDefault="00655341" w:rsidP="00F611EE">
      <w:pPr>
        <w:jc w:val="center"/>
        <w:rPr>
          <w:rStyle w:val="ac"/>
        </w:rPr>
      </w:pPr>
      <w:bookmarkStart w:id="11" w:name="_Ref486659389"/>
      <w:bookmarkStart w:id="12" w:name="_Ref510771524"/>
      <w:bookmarkStart w:id="13" w:name="_Toc493767280"/>
      <w:r w:rsidRPr="00655341">
        <w:t xml:space="preserve"> </w:t>
      </w:r>
      <w:bookmarkEnd w:id="11"/>
      <w:r w:rsidRPr="00F611EE">
        <w:rPr>
          <w:bCs/>
        </w:rPr>
        <w:t>Рисунок</w:t>
      </w:r>
      <w:r w:rsidRPr="00F611EE">
        <w:rPr>
          <w:rStyle w:val="ac"/>
        </w:rPr>
        <w:t xml:space="preserve">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</w:t>
      </w:r>
      <w:r w:rsidR="002B5E21" w:rsidRPr="00F611EE">
        <w:rPr>
          <w:rStyle w:val="ac"/>
        </w:rPr>
        <w:fldChar w:fldCharType="end"/>
      </w:r>
      <w:bookmarkEnd w:id="12"/>
      <w:r w:rsidRPr="00F611EE">
        <w:rPr>
          <w:rStyle w:val="ac"/>
        </w:rPr>
        <w:t xml:space="preserve"> </w:t>
      </w:r>
      <w:r w:rsidRPr="00F611EE">
        <w:rPr>
          <w:rStyle w:val="ac"/>
        </w:rPr>
        <w:sym w:font="Symbol" w:char="F02D"/>
      </w:r>
      <w:r w:rsidRPr="00F611EE">
        <w:rPr>
          <w:rStyle w:val="ac"/>
        </w:rPr>
        <w:t xml:space="preserve"> Раздел </w:t>
      </w:r>
      <w:bookmarkEnd w:id="13"/>
      <w:r w:rsidR="003A583A" w:rsidRPr="009118C9">
        <w:t>«</w:t>
      </w:r>
      <w:r w:rsidR="003A583A">
        <w:t>Товар, работа, услуга</w:t>
      </w:r>
      <w:r w:rsidR="003A583A" w:rsidRPr="009118C9">
        <w:t>»</w:t>
      </w:r>
    </w:p>
    <w:p w:rsidR="00AA385B" w:rsidRPr="009118C9" w:rsidRDefault="00AA385B" w:rsidP="003A583A">
      <w:pPr>
        <w:pStyle w:val="30"/>
        <w:ind w:left="0" w:firstLine="709"/>
      </w:pPr>
      <w:bookmarkStart w:id="14" w:name="__RefHeading___Toc462830870"/>
      <w:bookmarkEnd w:id="14"/>
      <w:r w:rsidRPr="009118C9">
        <w:t>В пол</w:t>
      </w:r>
      <w:r w:rsidR="00B52B67">
        <w:t>ях</w:t>
      </w:r>
      <w:r w:rsidRPr="009118C9">
        <w:t xml:space="preserve"> </w:t>
      </w:r>
      <w:r w:rsidR="003A583A" w:rsidRPr="009118C9">
        <w:t>«</w:t>
      </w:r>
      <w:r w:rsidR="003A583A">
        <w:t>Код</w:t>
      </w:r>
      <w:r w:rsidR="003A583A" w:rsidRPr="009118C9">
        <w:t>»</w:t>
      </w:r>
      <w:r w:rsidR="003A583A">
        <w:t>,</w:t>
      </w:r>
      <w:r w:rsidR="003A583A" w:rsidRPr="009118C9">
        <w:t xml:space="preserve"> </w:t>
      </w:r>
      <w:r w:rsidRPr="009118C9">
        <w:t>«</w:t>
      </w:r>
      <w:r w:rsidR="00B52B67">
        <w:t xml:space="preserve">Наименование» и </w:t>
      </w:r>
      <w:r w:rsidR="00B52B67" w:rsidRPr="009118C9">
        <w:t>«</w:t>
      </w:r>
      <w:r w:rsidR="00B52B67">
        <w:t>Описание</w:t>
      </w:r>
      <w:r w:rsidR="00B52B67" w:rsidRPr="009118C9">
        <w:t>»</w:t>
      </w:r>
      <w:r w:rsidR="00B52B67">
        <w:t xml:space="preserve"> </w:t>
      </w:r>
      <w:r w:rsidRPr="009118C9">
        <w:t>введите значение с клавиатуры.</w:t>
      </w:r>
    </w:p>
    <w:p w:rsidR="00AA385B" w:rsidRPr="009118C9" w:rsidRDefault="00BA743E" w:rsidP="007B1D36">
      <w:pPr>
        <w:pStyle w:val="30"/>
        <w:ind w:left="0" w:firstLine="709"/>
      </w:pPr>
      <w:r w:rsidRPr="009118C9">
        <w:t>В пол</w:t>
      </w:r>
      <w:r>
        <w:t>е</w:t>
      </w:r>
      <w:r w:rsidRPr="009118C9">
        <w:t xml:space="preserve"> </w:t>
      </w:r>
      <w:r w:rsidR="00AA385B" w:rsidRPr="009118C9">
        <w:t xml:space="preserve">«Код по ОКПД 2» выберите значение из справочника. Для этого нажмите на кнопку </w:t>
      </w:r>
      <w:r w:rsidR="0038713B">
        <w:rPr>
          <w:noProof/>
        </w:rPr>
        <w:drawing>
          <wp:inline distT="0" distB="0" distL="0" distR="0">
            <wp:extent cx="307340" cy="336550"/>
            <wp:effectExtent l="19050" t="0" r="0" b="0"/>
            <wp:docPr id="4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5B" w:rsidRPr="009118C9">
        <w:t xml:space="preserve"> для вызова справочника (</w:t>
      </w:r>
      <w:r w:rsidR="002B5E21">
        <w:fldChar w:fldCharType="begin"/>
      </w:r>
      <w:r w:rsidR="00BF7862">
        <w:instrText xml:space="preserve"> REF _Ref510771615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4</w:t>
      </w:r>
      <w:r w:rsidR="002B5E21">
        <w:fldChar w:fldCharType="end"/>
      </w:r>
      <w:r w:rsidR="00AA385B" w:rsidRPr="009118C9">
        <w:t xml:space="preserve">). </w:t>
      </w:r>
    </w:p>
    <w:p w:rsidR="00AA385B" w:rsidRPr="009118C9" w:rsidRDefault="00890198" w:rsidP="00656A1C">
      <w:pPr>
        <w:jc w:val="center"/>
      </w:pPr>
      <w:r w:rsidRPr="00890198">
        <w:lastRenderedPageBreak/>
        <w:t xml:space="preserve"> </w:t>
      </w:r>
      <w:r w:rsidR="00DB39FD">
        <w:rPr>
          <w:noProof/>
        </w:rPr>
        <w:drawing>
          <wp:inline distT="0" distB="0" distL="0" distR="0">
            <wp:extent cx="5445404" cy="3726028"/>
            <wp:effectExtent l="19050" t="0" r="2896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02" cy="37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F611EE" w:rsidP="00F611EE">
      <w:pPr>
        <w:pStyle w:val="ab"/>
      </w:pPr>
      <w:bookmarkStart w:id="15" w:name="_Ref510771615"/>
      <w:bookmarkStart w:id="16" w:name="_Toc493767281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4</w:t>
      </w:r>
      <w:r w:rsidR="002B5E21" w:rsidRPr="00F611EE">
        <w:rPr>
          <w:rStyle w:val="ac"/>
        </w:rPr>
        <w:fldChar w:fldCharType="end"/>
      </w:r>
      <w:bookmarkEnd w:id="15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="00AA385B" w:rsidRPr="009118C9">
        <w:t>Справочник «ОКПД</w:t>
      </w:r>
      <w:r w:rsidR="007F1DD2">
        <w:rPr>
          <w:lang w:val="en-US"/>
        </w:rPr>
        <w:t>2</w:t>
      </w:r>
      <w:r w:rsidR="00AA385B" w:rsidRPr="009118C9">
        <w:t>»</w:t>
      </w:r>
      <w:bookmarkEnd w:id="16"/>
    </w:p>
    <w:p w:rsidR="00AA385B" w:rsidRDefault="00AA385B" w:rsidP="002C21C1">
      <w:pPr>
        <w:pStyle w:val="30"/>
        <w:ind w:left="0" w:firstLine="709"/>
      </w:pPr>
      <w:r w:rsidRPr="009118C9">
        <w:t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 (</w:t>
      </w:r>
      <w:fldSimple w:instr=" REF _Ref510771662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5</w:t>
        </w:r>
      </w:fldSimple>
      <w:r w:rsidRPr="009118C9">
        <w:t xml:space="preserve">). </w:t>
      </w:r>
    </w:p>
    <w:p w:rsidR="00656A1C" w:rsidRPr="00656A1C" w:rsidRDefault="00DB39FD" w:rsidP="008237CD">
      <w:pPr>
        <w:jc w:val="center"/>
      </w:pPr>
      <w:r>
        <w:rPr>
          <w:noProof/>
        </w:rPr>
        <w:drawing>
          <wp:inline distT="0" distB="0" distL="0" distR="0">
            <wp:extent cx="5215738" cy="3572612"/>
            <wp:effectExtent l="19050" t="0" r="3962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17" cy="357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F611EE" w:rsidP="00F611EE">
      <w:pPr>
        <w:pStyle w:val="ab"/>
      </w:pPr>
      <w:bookmarkStart w:id="17" w:name="_Ref510771662"/>
      <w:bookmarkStart w:id="18" w:name="_Toc49376728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5</w:t>
      </w:r>
      <w:r w:rsidR="002B5E21" w:rsidRPr="00F611EE">
        <w:rPr>
          <w:rStyle w:val="ac"/>
        </w:rPr>
        <w:fldChar w:fldCharType="end"/>
      </w:r>
      <w:bookmarkEnd w:id="17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="00AA385B" w:rsidRPr="009118C9">
        <w:t>Быстрый фильтр в справочнике «ОКПД</w:t>
      </w:r>
      <w:r w:rsidR="00AD29AE" w:rsidRPr="00AD29AE">
        <w:t>2</w:t>
      </w:r>
      <w:r w:rsidR="00AA385B" w:rsidRPr="009118C9">
        <w:t>»</w:t>
      </w:r>
      <w:bookmarkEnd w:id="18"/>
    </w:p>
    <w:p w:rsidR="00AA385B" w:rsidRDefault="00AA385B" w:rsidP="002C21C1">
      <w:pPr>
        <w:pStyle w:val="30"/>
        <w:ind w:left="0" w:firstLine="709"/>
      </w:pPr>
      <w:r w:rsidRPr="009118C9">
        <w:lastRenderedPageBreak/>
        <w:t>Для выбора найденного значения нажмите на кнопку «Готово» (</w:t>
      </w:r>
      <w:r w:rsidR="002B5E21">
        <w:fldChar w:fldCharType="begin"/>
      </w:r>
      <w:r w:rsidR="00F611EE">
        <w:instrText xml:space="preserve"> REF _Ref510771737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6</w:t>
      </w:r>
      <w:r w:rsidR="002B5E21">
        <w:fldChar w:fldCharType="end"/>
      </w:r>
      <w:r w:rsidRPr="009118C9">
        <w:t>).</w:t>
      </w:r>
    </w:p>
    <w:p w:rsidR="008237CD" w:rsidRPr="008237CD" w:rsidRDefault="00DB39FD" w:rsidP="008237CD">
      <w:pPr>
        <w:jc w:val="center"/>
      </w:pPr>
      <w:r>
        <w:rPr>
          <w:noProof/>
        </w:rPr>
        <w:drawing>
          <wp:inline distT="0" distB="0" distL="0" distR="0">
            <wp:extent cx="5867542" cy="4016044"/>
            <wp:effectExtent l="19050" t="0" r="0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56" cy="401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F611EE" w:rsidP="00F611EE">
      <w:pPr>
        <w:pStyle w:val="ab"/>
      </w:pPr>
      <w:bookmarkStart w:id="19" w:name="_Ref510771737"/>
      <w:bookmarkStart w:id="20" w:name="_Toc493767283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6</w:t>
      </w:r>
      <w:r w:rsidR="002B5E21" w:rsidRPr="00F611EE">
        <w:rPr>
          <w:rStyle w:val="ac"/>
        </w:rPr>
        <w:fldChar w:fldCharType="end"/>
      </w:r>
      <w:bookmarkEnd w:id="19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="00AA385B" w:rsidRPr="009118C9">
        <w:t>Выбор записи из справочника «ОКПД</w:t>
      </w:r>
      <w:r w:rsidR="00AD29AE" w:rsidRPr="00AD29AE">
        <w:t>2</w:t>
      </w:r>
      <w:r w:rsidR="00AA385B" w:rsidRPr="009118C9">
        <w:t>»</w:t>
      </w:r>
      <w:bookmarkEnd w:id="20"/>
    </w:p>
    <w:p w:rsidR="00AA385B" w:rsidRPr="009118C9" w:rsidRDefault="00AA385B" w:rsidP="002C21C1">
      <w:pPr>
        <w:pStyle w:val="30"/>
        <w:ind w:left="0" w:firstLine="709"/>
      </w:pPr>
      <w:r w:rsidRPr="009118C9">
        <w:t>В поле «</w:t>
      </w:r>
      <w:r w:rsidR="00656A1C">
        <w:t>Группа товаров, работ, услуг</w:t>
      </w:r>
      <w:r w:rsidRPr="009118C9">
        <w:t xml:space="preserve">» </w:t>
      </w:r>
      <w:r w:rsidR="00656A1C">
        <w:t xml:space="preserve">выберите значение из </w:t>
      </w:r>
      <w:r w:rsidRPr="009118C9">
        <w:t xml:space="preserve"> </w:t>
      </w:r>
      <w:r w:rsidR="00656A1C">
        <w:t>справочника</w:t>
      </w:r>
      <w:r w:rsidRPr="009118C9">
        <w:t>.</w:t>
      </w:r>
    </w:p>
    <w:p w:rsidR="00AA385B" w:rsidRDefault="00AA385B" w:rsidP="002C21C1">
      <w:pPr>
        <w:pStyle w:val="30"/>
        <w:ind w:left="0" w:firstLine="709"/>
      </w:pPr>
      <w:r w:rsidRPr="009118C9">
        <w:t>Нажмите на кнопку «Сохранить» для сохранения сделанных изменений (</w:t>
      </w:r>
      <w:fldSimple w:instr=" REF _Ref510771804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7</w:t>
        </w:r>
      </w:fldSimple>
      <w:r w:rsidRPr="009118C9">
        <w:t>).</w:t>
      </w:r>
    </w:p>
    <w:p w:rsidR="00837AF3" w:rsidRPr="00837AF3" w:rsidRDefault="0038713B" w:rsidP="0007081A">
      <w:pPr>
        <w:pStyle w:val="ab"/>
      </w:pPr>
      <w:r>
        <w:rPr>
          <w:noProof/>
        </w:rPr>
        <w:drawing>
          <wp:inline distT="0" distB="0" distL="0" distR="0">
            <wp:extent cx="5010785" cy="1880235"/>
            <wp:effectExtent l="19050" t="0" r="0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F611EE" w:rsidP="00F611EE">
      <w:pPr>
        <w:pStyle w:val="ab"/>
      </w:pPr>
      <w:bookmarkStart w:id="21" w:name="_Ref510771804"/>
      <w:bookmarkStart w:id="22" w:name="_Toc493767284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7</w:t>
      </w:r>
      <w:r w:rsidR="002B5E21" w:rsidRPr="00F611EE">
        <w:rPr>
          <w:rStyle w:val="ac"/>
        </w:rPr>
        <w:fldChar w:fldCharType="end"/>
      </w:r>
      <w:bookmarkEnd w:id="21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="00AA385B" w:rsidRPr="009118C9">
        <w:t xml:space="preserve">Сохранение изменений </w:t>
      </w:r>
      <w:bookmarkEnd w:id="22"/>
    </w:p>
    <w:p w:rsidR="00AA385B" w:rsidRDefault="00AA385B" w:rsidP="0007081A">
      <w:pPr>
        <w:pStyle w:val="21"/>
        <w:ind w:left="0" w:firstLine="709"/>
      </w:pPr>
      <w:bookmarkStart w:id="23" w:name="__RefHeading___Toc462830871"/>
      <w:bookmarkStart w:id="24" w:name="_Toc493767231"/>
      <w:bookmarkStart w:id="25" w:name="_Toc495414319"/>
      <w:bookmarkStart w:id="26" w:name="_Toc496438591"/>
      <w:bookmarkStart w:id="27" w:name="_Ref513451096"/>
      <w:bookmarkStart w:id="28" w:name="_Toc513552237"/>
      <w:bookmarkEnd w:id="23"/>
      <w:r w:rsidRPr="009118C9">
        <w:lastRenderedPageBreak/>
        <w:t>Заполнение раздела «</w:t>
      </w:r>
      <w:r w:rsidR="008237CD">
        <w:t>Единицы измерения</w:t>
      </w:r>
      <w:r w:rsidRPr="009118C9">
        <w:t>»</w:t>
      </w:r>
      <w:bookmarkEnd w:id="24"/>
      <w:bookmarkEnd w:id="25"/>
      <w:bookmarkEnd w:id="26"/>
      <w:bookmarkEnd w:id="27"/>
      <w:bookmarkEnd w:id="28"/>
    </w:p>
    <w:p w:rsidR="00AA385B" w:rsidRDefault="00AA385B" w:rsidP="002C21C1">
      <w:pPr>
        <w:pStyle w:val="30"/>
        <w:ind w:left="0" w:firstLine="709"/>
      </w:pPr>
      <w:r w:rsidRPr="009118C9">
        <w:t>Перейдите в раздел «</w:t>
      </w:r>
      <w:r w:rsidR="008237CD">
        <w:t>Единицы измерения</w:t>
      </w:r>
      <w:r w:rsidRPr="009118C9">
        <w:t>» (</w:t>
      </w:r>
      <w:fldSimple w:instr=" REF _Ref510771839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8</w:t>
        </w:r>
      </w:fldSimple>
      <w:r w:rsidRPr="009118C9">
        <w:t>).</w:t>
      </w:r>
    </w:p>
    <w:p w:rsidR="00890198" w:rsidRDefault="0038713B" w:rsidP="008237CD">
      <w:pPr>
        <w:jc w:val="center"/>
      </w:pPr>
      <w:r>
        <w:rPr>
          <w:noProof/>
        </w:rPr>
        <w:drawing>
          <wp:inline distT="0" distB="0" distL="0" distR="0">
            <wp:extent cx="5354955" cy="951230"/>
            <wp:effectExtent l="19050" t="0" r="0" b="0"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38" b="51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CD" w:rsidRDefault="00F611EE" w:rsidP="008237CD">
      <w:pPr>
        <w:pStyle w:val="ab"/>
      </w:pPr>
      <w:bookmarkStart w:id="29" w:name="_Ref510771839"/>
      <w:bookmarkStart w:id="30" w:name="_Toc493767285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8</w:t>
      </w:r>
      <w:r w:rsidR="002B5E21" w:rsidRPr="00F611EE">
        <w:rPr>
          <w:rStyle w:val="ac"/>
        </w:rPr>
        <w:fldChar w:fldCharType="end"/>
      </w:r>
      <w:bookmarkEnd w:id="29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="00AA385B" w:rsidRPr="009118C9">
        <w:t xml:space="preserve">Раздел </w:t>
      </w:r>
      <w:bookmarkEnd w:id="30"/>
      <w:r w:rsidR="008237CD" w:rsidRPr="009118C9">
        <w:t>«</w:t>
      </w:r>
      <w:r w:rsidR="008237CD">
        <w:t>Единицы измерения</w:t>
      </w:r>
      <w:r w:rsidR="008237CD" w:rsidRPr="009118C9">
        <w:t xml:space="preserve">» </w:t>
      </w:r>
    </w:p>
    <w:p w:rsidR="00F611EE" w:rsidRDefault="00AA385B" w:rsidP="008237CD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fldSimple w:instr=" REF _Ref510771935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9</w:t>
        </w:r>
      </w:fldSimple>
      <w:r w:rsidRPr="009118C9">
        <w:t xml:space="preserve">). </w:t>
      </w:r>
    </w:p>
    <w:p w:rsidR="00AA385B" w:rsidRPr="009118C9" w:rsidRDefault="0038713B" w:rsidP="00F611EE">
      <w:pPr>
        <w:jc w:val="center"/>
      </w:pPr>
      <w:r>
        <w:rPr>
          <w:noProof/>
        </w:rPr>
        <w:drawing>
          <wp:inline distT="0" distB="0" distL="0" distR="0">
            <wp:extent cx="4871720" cy="1155700"/>
            <wp:effectExtent l="19050" t="0" r="5080" b="0"/>
            <wp:docPr id="1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F611EE" w:rsidP="00F611EE">
      <w:pPr>
        <w:pStyle w:val="ab"/>
      </w:pPr>
      <w:bookmarkStart w:id="31" w:name="_Ref510771935"/>
      <w:bookmarkStart w:id="32" w:name="_Toc493767286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9</w:t>
      </w:r>
      <w:r w:rsidR="002B5E21" w:rsidRPr="00F611EE">
        <w:rPr>
          <w:rStyle w:val="ac"/>
        </w:rPr>
        <w:fldChar w:fldCharType="end"/>
      </w:r>
      <w:bookmarkEnd w:id="31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="00AA385B" w:rsidRPr="009118C9">
        <w:t>Создание новой записи в разделе «</w:t>
      </w:r>
      <w:r w:rsidR="008237CD">
        <w:t>Единицы измерения</w:t>
      </w:r>
      <w:r w:rsidR="00AA385B" w:rsidRPr="009118C9">
        <w:t>»</w:t>
      </w:r>
      <w:bookmarkEnd w:id="32"/>
    </w:p>
    <w:p w:rsidR="006A58F0" w:rsidRDefault="002F4C86" w:rsidP="002F4C86">
      <w:pPr>
        <w:pStyle w:val="30"/>
        <w:ind w:left="0" w:firstLine="709"/>
      </w:pPr>
      <w:r>
        <w:t>З</w:t>
      </w:r>
      <w:r w:rsidR="00AA385B" w:rsidRPr="009118C9">
        <w:t>аполните пол</w:t>
      </w:r>
      <w:r w:rsidR="00B435C6">
        <w:t>е</w:t>
      </w:r>
      <w:r w:rsidR="00AA385B" w:rsidRPr="009118C9">
        <w:t xml:space="preserve"> «</w:t>
      </w:r>
      <w:r w:rsidR="00B435C6">
        <w:t>Единицы измерения ОКЕИ</w:t>
      </w:r>
      <w:r w:rsidR="00B435C6" w:rsidRPr="009118C9">
        <w:t>»</w:t>
      </w:r>
      <w:r w:rsidR="00B435C6">
        <w:t>.</w:t>
      </w:r>
      <w:r>
        <w:t xml:space="preserve"> </w:t>
      </w:r>
      <w:r w:rsidR="006A58F0" w:rsidRPr="009118C9">
        <w:t xml:space="preserve">Для этого нажмите на кнопку </w:t>
      </w:r>
      <w:r w:rsidR="0038713B">
        <w:rPr>
          <w:noProof/>
        </w:rPr>
        <w:drawing>
          <wp:inline distT="0" distB="0" distL="0" distR="0">
            <wp:extent cx="307340" cy="336550"/>
            <wp:effectExtent l="19050" t="0" r="0" b="0"/>
            <wp:docPr id="11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8F0" w:rsidRPr="009118C9">
        <w:t xml:space="preserve"> для вызова справочника (</w:t>
      </w:r>
      <w:r w:rsidR="002B5E21">
        <w:fldChar w:fldCharType="begin"/>
      </w:r>
      <w:r w:rsidR="00C85075">
        <w:instrText xml:space="preserve"> REF _Ref513211183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10</w:t>
      </w:r>
      <w:r w:rsidR="002B5E21">
        <w:fldChar w:fldCharType="end"/>
      </w:r>
      <w:r w:rsidR="006A58F0" w:rsidRPr="009118C9">
        <w:t xml:space="preserve">). </w:t>
      </w:r>
    </w:p>
    <w:p w:rsidR="006A58F0" w:rsidRPr="006A58F0" w:rsidRDefault="0038713B" w:rsidP="008F7255">
      <w:pPr>
        <w:jc w:val="center"/>
      </w:pPr>
      <w:r>
        <w:rPr>
          <w:noProof/>
        </w:rPr>
        <w:drawing>
          <wp:inline distT="0" distB="0" distL="0" distR="0">
            <wp:extent cx="4133215" cy="2977515"/>
            <wp:effectExtent l="19050" t="0" r="635" b="0"/>
            <wp:docPr id="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F0" w:rsidRPr="009118C9" w:rsidRDefault="006A58F0" w:rsidP="002F4C86">
      <w:pPr>
        <w:pStyle w:val="ab"/>
      </w:pPr>
      <w:r w:rsidRPr="00890198">
        <w:t xml:space="preserve"> </w:t>
      </w:r>
      <w:bookmarkStart w:id="33" w:name="_Ref513211183"/>
      <w:bookmarkStart w:id="34" w:name="_Ref513211178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10</w:t>
      </w:r>
      <w:r w:rsidR="002B5E21" w:rsidRPr="00F611EE">
        <w:rPr>
          <w:rStyle w:val="ac"/>
        </w:rPr>
        <w:fldChar w:fldCharType="end"/>
      </w:r>
      <w:bookmarkEnd w:id="33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Pr="009118C9">
        <w:t>Справочник «</w:t>
      </w:r>
      <w:r>
        <w:t>ОКЕИ</w:t>
      </w:r>
      <w:r w:rsidRPr="009118C9">
        <w:t>»</w:t>
      </w:r>
      <w:bookmarkEnd w:id="34"/>
    </w:p>
    <w:p w:rsidR="006A58F0" w:rsidRDefault="006A58F0" w:rsidP="006A58F0">
      <w:pPr>
        <w:pStyle w:val="30"/>
        <w:ind w:left="0" w:firstLine="709"/>
      </w:pPr>
      <w:r w:rsidRPr="009118C9">
        <w:lastRenderedPageBreak/>
        <w:t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 (</w:t>
      </w:r>
      <w:r w:rsidR="002B5E21">
        <w:fldChar w:fldCharType="begin"/>
      </w:r>
      <w:r w:rsidR="00C85075">
        <w:instrText xml:space="preserve"> REF _Ref513211202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11</w:t>
      </w:r>
      <w:r w:rsidR="002B5E21">
        <w:fldChar w:fldCharType="end"/>
      </w:r>
      <w:r w:rsidRPr="009118C9">
        <w:t xml:space="preserve">). </w:t>
      </w:r>
    </w:p>
    <w:p w:rsidR="006A58F0" w:rsidRPr="00656A1C" w:rsidRDefault="0038713B" w:rsidP="006A58F0">
      <w:pPr>
        <w:jc w:val="center"/>
      </w:pPr>
      <w:r>
        <w:rPr>
          <w:noProof/>
        </w:rPr>
        <w:drawing>
          <wp:inline distT="0" distB="0" distL="0" distR="0">
            <wp:extent cx="5172075" cy="3291840"/>
            <wp:effectExtent l="19050" t="0" r="9525" b="0"/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F0" w:rsidRPr="009118C9" w:rsidRDefault="006A58F0" w:rsidP="006A58F0">
      <w:pPr>
        <w:pStyle w:val="ab"/>
      </w:pPr>
      <w:bookmarkStart w:id="35" w:name="_Ref51321120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11</w:t>
      </w:r>
      <w:r w:rsidR="002B5E21" w:rsidRPr="00F611EE">
        <w:rPr>
          <w:rStyle w:val="ac"/>
        </w:rPr>
        <w:fldChar w:fldCharType="end"/>
      </w:r>
      <w:bookmarkEnd w:id="35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Pr="009118C9">
        <w:t>Быстрый фильтр в справочнике «</w:t>
      </w:r>
      <w:r w:rsidR="0007081A">
        <w:t>ОКЕИ</w:t>
      </w:r>
      <w:r w:rsidRPr="009118C9">
        <w:t>»</w:t>
      </w:r>
    </w:p>
    <w:p w:rsidR="006A58F0" w:rsidRDefault="006A58F0" w:rsidP="006A58F0">
      <w:pPr>
        <w:pStyle w:val="30"/>
        <w:ind w:left="0" w:firstLine="709"/>
      </w:pPr>
      <w:r w:rsidRPr="009118C9">
        <w:t>Для выбора найденного значения нажмите на кнопку «Готово» (</w:t>
      </w:r>
      <w:r w:rsidR="002B5E21">
        <w:fldChar w:fldCharType="begin"/>
      </w:r>
      <w:r w:rsidR="001C6DD0">
        <w:instrText xml:space="preserve"> REF _Ref513211214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12</w:t>
      </w:r>
      <w:r w:rsidR="002B5E21">
        <w:fldChar w:fldCharType="end"/>
      </w:r>
      <w:r w:rsidRPr="009118C9">
        <w:t>).</w:t>
      </w:r>
    </w:p>
    <w:p w:rsidR="006A58F0" w:rsidRPr="008237CD" w:rsidRDefault="0038713B" w:rsidP="006A58F0">
      <w:pPr>
        <w:jc w:val="center"/>
      </w:pPr>
      <w:r>
        <w:rPr>
          <w:noProof/>
        </w:rPr>
        <w:drawing>
          <wp:inline distT="0" distB="0" distL="0" distR="0">
            <wp:extent cx="5186680" cy="3314065"/>
            <wp:effectExtent l="19050" t="0" r="0" b="0"/>
            <wp:docPr id="1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8F0" w:rsidRPr="009118C9" w:rsidRDefault="006A58F0" w:rsidP="006A58F0">
      <w:pPr>
        <w:pStyle w:val="ab"/>
      </w:pPr>
      <w:bookmarkStart w:id="36" w:name="_Ref513211214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12</w:t>
      </w:r>
      <w:r w:rsidR="002B5E21" w:rsidRPr="00F611EE">
        <w:rPr>
          <w:rStyle w:val="ac"/>
        </w:rPr>
        <w:fldChar w:fldCharType="end"/>
      </w:r>
      <w:bookmarkEnd w:id="36"/>
      <w:r w:rsidRPr="00F611EE">
        <w:t xml:space="preserve"> </w:t>
      </w:r>
      <w:r w:rsidRPr="00F611EE">
        <w:sym w:font="Symbol" w:char="F02D"/>
      </w:r>
      <w:r w:rsidRPr="00F611EE">
        <w:t xml:space="preserve"> </w:t>
      </w:r>
      <w:r w:rsidRPr="009118C9">
        <w:t>Выбор записи из справочника «</w:t>
      </w:r>
      <w:r w:rsidR="0007081A">
        <w:t>ОКЕИ</w:t>
      </w:r>
      <w:r w:rsidRPr="009118C9">
        <w:t>»</w:t>
      </w:r>
    </w:p>
    <w:p w:rsidR="00AA385B" w:rsidRDefault="00AA385B" w:rsidP="002C21C1">
      <w:pPr>
        <w:pStyle w:val="30"/>
        <w:ind w:left="0" w:firstLine="709"/>
      </w:pPr>
      <w:r w:rsidRPr="009118C9">
        <w:lastRenderedPageBreak/>
        <w:t>Нажмите на кнопку «Сохранить» для сохранения сделанных изменений (</w:t>
      </w:r>
      <w:r w:rsidR="002B5E21">
        <w:fldChar w:fldCharType="begin"/>
      </w:r>
      <w:r w:rsidR="00C85075">
        <w:instrText xml:space="preserve"> REF _Ref510772103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13</w:t>
      </w:r>
      <w:r w:rsidR="002B5E21">
        <w:fldChar w:fldCharType="end"/>
      </w:r>
      <w:r w:rsidRPr="009118C9">
        <w:t>). Затем нажмите на кнопку «Готово».</w:t>
      </w:r>
    </w:p>
    <w:p w:rsidR="00F611EE" w:rsidRPr="00F611EE" w:rsidRDefault="0038713B" w:rsidP="00476E90">
      <w:pPr>
        <w:jc w:val="center"/>
      </w:pPr>
      <w:r>
        <w:rPr>
          <w:noProof/>
        </w:rPr>
        <w:drawing>
          <wp:inline distT="0" distB="0" distL="0" distR="0">
            <wp:extent cx="4937760" cy="1726565"/>
            <wp:effectExtent l="19050" t="0" r="0" b="0"/>
            <wp:docPr id="15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17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125358" w:rsidP="00F611EE">
      <w:pPr>
        <w:pStyle w:val="ab"/>
      </w:pPr>
      <w:bookmarkStart w:id="37" w:name="_Ref510772103"/>
      <w:bookmarkStart w:id="38" w:name="_Toc493767287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13</w:t>
      </w:r>
      <w:r w:rsidR="002B5E21" w:rsidRPr="00F611EE">
        <w:rPr>
          <w:rStyle w:val="ac"/>
        </w:rPr>
        <w:fldChar w:fldCharType="end"/>
      </w:r>
      <w:bookmarkEnd w:id="37"/>
      <w:r w:rsidRPr="00F611EE">
        <w:t xml:space="preserve"> </w:t>
      </w:r>
      <w:r w:rsidRPr="00F611EE">
        <w:sym w:font="Symbol" w:char="F02D"/>
      </w:r>
      <w:r>
        <w:t xml:space="preserve"> </w:t>
      </w:r>
      <w:r w:rsidR="00AA385B" w:rsidRPr="009118C9">
        <w:t xml:space="preserve">Сохранение записи в разделе </w:t>
      </w:r>
      <w:bookmarkEnd w:id="38"/>
      <w:r w:rsidR="00476E90" w:rsidRPr="009118C9">
        <w:t>«</w:t>
      </w:r>
      <w:r w:rsidR="00476E90">
        <w:t>Единицы измерения</w:t>
      </w:r>
      <w:r w:rsidR="00476E90" w:rsidRPr="009118C9">
        <w:t>»</w:t>
      </w:r>
    </w:p>
    <w:p w:rsidR="00AA385B" w:rsidRPr="009118C9" w:rsidRDefault="00AA385B" w:rsidP="002002F2">
      <w:pPr>
        <w:pStyle w:val="21"/>
        <w:ind w:left="0" w:firstLine="709"/>
      </w:pPr>
      <w:bookmarkStart w:id="39" w:name="__RefHeading___Toc462830872"/>
      <w:bookmarkStart w:id="40" w:name="_Toc493767232"/>
      <w:bookmarkStart w:id="41" w:name="_Toc495414320"/>
      <w:bookmarkStart w:id="42" w:name="_Toc496438592"/>
      <w:bookmarkStart w:id="43" w:name="_Ref513451048"/>
      <w:bookmarkStart w:id="44" w:name="_Toc513552238"/>
      <w:bookmarkEnd w:id="39"/>
      <w:r w:rsidRPr="009118C9">
        <w:t>Заполнение раздела «</w:t>
      </w:r>
      <w:r w:rsidR="00476E90">
        <w:t>Характеристика товара (работы, услуги)</w:t>
      </w:r>
      <w:r w:rsidRPr="009118C9">
        <w:t>»</w:t>
      </w:r>
      <w:bookmarkEnd w:id="40"/>
      <w:bookmarkEnd w:id="41"/>
      <w:bookmarkEnd w:id="42"/>
      <w:bookmarkEnd w:id="43"/>
      <w:bookmarkEnd w:id="44"/>
    </w:p>
    <w:p w:rsidR="00AA385B" w:rsidRDefault="00AA385B" w:rsidP="002C21C1">
      <w:pPr>
        <w:pStyle w:val="30"/>
        <w:ind w:left="0" w:firstLine="709"/>
      </w:pPr>
      <w:r w:rsidRPr="009118C9">
        <w:t>Перейдите в раздел «</w:t>
      </w:r>
      <w:r w:rsidR="00476E90">
        <w:t>Характеристика товара (работы, услуги)</w:t>
      </w:r>
      <w:r w:rsidRPr="009118C9">
        <w:t>» (</w:t>
      </w:r>
      <w:fldSimple w:instr=" REF _Ref510772198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14</w:t>
        </w:r>
      </w:fldSimple>
      <w:r w:rsidRPr="009118C9">
        <w:t>).</w:t>
      </w:r>
    </w:p>
    <w:p w:rsidR="00476E90" w:rsidRPr="00476E90" w:rsidRDefault="0038713B" w:rsidP="00EB3679">
      <w:pPr>
        <w:jc w:val="center"/>
      </w:pPr>
      <w:r>
        <w:rPr>
          <w:noProof/>
        </w:rPr>
        <w:drawing>
          <wp:inline distT="0" distB="0" distL="0" distR="0">
            <wp:extent cx="4366895" cy="1075055"/>
            <wp:effectExtent l="19050" t="0" r="0" b="0"/>
            <wp:docPr id="1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21049" b="21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125358" w:rsidP="00125358">
      <w:pPr>
        <w:pStyle w:val="ab"/>
      </w:pPr>
      <w:bookmarkStart w:id="45" w:name="_Ref510772198"/>
      <w:bookmarkStart w:id="46" w:name="_Toc493767288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14</w:t>
      </w:r>
      <w:r w:rsidR="002B5E21" w:rsidRPr="00F611EE">
        <w:rPr>
          <w:rStyle w:val="ac"/>
        </w:rPr>
        <w:fldChar w:fldCharType="end"/>
      </w:r>
      <w:bookmarkEnd w:id="45"/>
      <w:r w:rsidRPr="00F611EE">
        <w:t xml:space="preserve"> </w:t>
      </w:r>
      <w:r w:rsidRPr="00F611EE">
        <w:sym w:font="Symbol" w:char="F02D"/>
      </w:r>
      <w:r>
        <w:t xml:space="preserve"> </w:t>
      </w:r>
      <w:r w:rsidR="00476E90">
        <w:t xml:space="preserve">Переход в раздел </w:t>
      </w:r>
      <w:r w:rsidR="00476E90" w:rsidRPr="009118C9">
        <w:t>«</w:t>
      </w:r>
      <w:r w:rsidR="00476E90">
        <w:t>Характеристика товара (работы, услуги)</w:t>
      </w:r>
      <w:r w:rsidR="00AA385B" w:rsidRPr="009118C9">
        <w:t>»</w:t>
      </w:r>
      <w:bookmarkEnd w:id="46"/>
    </w:p>
    <w:p w:rsidR="00AA385B" w:rsidRPr="009118C9" w:rsidRDefault="00AA385B" w:rsidP="00476E90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r w:rsidR="002B5E21">
        <w:fldChar w:fldCharType="begin"/>
      </w:r>
      <w:r w:rsidR="00C85075">
        <w:instrText xml:space="preserve"> REF _Ref510772360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15</w:t>
      </w:r>
      <w:r w:rsidR="002B5E21">
        <w:fldChar w:fldCharType="end"/>
      </w:r>
      <w:r w:rsidRPr="009118C9">
        <w:t xml:space="preserve">). </w:t>
      </w:r>
    </w:p>
    <w:p w:rsidR="00AA385B" w:rsidRPr="009118C9" w:rsidRDefault="0038713B" w:rsidP="00125358">
      <w:pPr>
        <w:jc w:val="center"/>
      </w:pPr>
      <w:r>
        <w:rPr>
          <w:noProof/>
        </w:rPr>
        <w:drawing>
          <wp:inline distT="0" distB="0" distL="0" distR="0">
            <wp:extent cx="4462145" cy="1053465"/>
            <wp:effectExtent l="19050" t="0" r="0" b="0"/>
            <wp:docPr id="1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60" r="1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Default="00125358" w:rsidP="00125358">
      <w:pPr>
        <w:pStyle w:val="ab"/>
      </w:pPr>
      <w:bookmarkStart w:id="47" w:name="_Ref510772360"/>
      <w:bookmarkStart w:id="48" w:name="_Toc493767289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15</w:t>
      </w:r>
      <w:r w:rsidR="002B5E21" w:rsidRPr="00F611EE">
        <w:rPr>
          <w:rStyle w:val="ac"/>
        </w:rPr>
        <w:fldChar w:fldCharType="end"/>
      </w:r>
      <w:bookmarkEnd w:id="47"/>
      <w:r w:rsidRPr="00F611EE">
        <w:t xml:space="preserve"> </w:t>
      </w:r>
      <w:r w:rsidRPr="00F611EE">
        <w:sym w:font="Symbol" w:char="F02D"/>
      </w:r>
      <w:r>
        <w:t xml:space="preserve"> </w:t>
      </w:r>
      <w:r w:rsidR="00AA385B" w:rsidRPr="009118C9">
        <w:t xml:space="preserve">Создание новой записи в разделе </w:t>
      </w:r>
      <w:bookmarkEnd w:id="48"/>
      <w:r w:rsidR="00476E90" w:rsidRPr="009118C9">
        <w:t>«</w:t>
      </w:r>
      <w:r w:rsidR="00476E90">
        <w:t>Характеристика товара (работы, услуги)</w:t>
      </w:r>
      <w:r w:rsidR="00476E90" w:rsidRPr="009118C9">
        <w:t>»</w:t>
      </w:r>
    </w:p>
    <w:p w:rsidR="00C34090" w:rsidRDefault="00C34090" w:rsidP="00C34090">
      <w:pPr>
        <w:pStyle w:val="30"/>
        <w:ind w:left="0" w:firstLine="709"/>
      </w:pPr>
      <w:r>
        <w:t xml:space="preserve">Поле  </w:t>
      </w:r>
      <w:r w:rsidRPr="009118C9">
        <w:t>«</w:t>
      </w:r>
      <w:r>
        <w:t>Вид характеристики</w:t>
      </w:r>
      <w:r w:rsidRPr="009118C9">
        <w:t>»</w:t>
      </w:r>
      <w:r w:rsidRPr="00A15435">
        <w:t xml:space="preserve"> </w:t>
      </w:r>
      <w:r>
        <w:t>заполните путем выбора</w:t>
      </w:r>
      <w:r w:rsidR="008F3136">
        <w:t xml:space="preserve"> значения</w:t>
      </w:r>
      <w:r>
        <w:t xml:space="preserve"> из выпадающего списка:</w:t>
      </w:r>
    </w:p>
    <w:p w:rsidR="00C34090" w:rsidRPr="00A15435" w:rsidRDefault="00C34090" w:rsidP="00C34090">
      <w:pPr>
        <w:pStyle w:val="30"/>
        <w:numPr>
          <w:ilvl w:val="0"/>
          <w:numId w:val="31"/>
        </w:numPr>
        <w:ind w:left="0" w:firstLine="709"/>
      </w:pPr>
      <w:r>
        <w:t xml:space="preserve"> </w:t>
      </w:r>
      <w:r w:rsidR="00534118">
        <w:t xml:space="preserve">значение </w:t>
      </w:r>
      <w:r w:rsidRPr="009118C9">
        <w:t>«</w:t>
      </w:r>
      <w:r w:rsidRPr="00A15435">
        <w:t>Неизменяемая заказчиком</w:t>
      </w:r>
      <w:r w:rsidRPr="009118C9">
        <w:t>»</w:t>
      </w:r>
      <w:r>
        <w:t xml:space="preserve"> </w:t>
      </w:r>
      <w:r w:rsidR="007359B0">
        <w:t xml:space="preserve">предполагает, что </w:t>
      </w:r>
      <w:r>
        <w:t>пользователь не может вносить изменения в параметры характеристики</w:t>
      </w:r>
      <w:r w:rsidRPr="00A15435">
        <w:t xml:space="preserve">; </w:t>
      </w:r>
    </w:p>
    <w:p w:rsidR="00C34090" w:rsidRPr="00A15435" w:rsidRDefault="00C34090" w:rsidP="00C34090">
      <w:pPr>
        <w:pStyle w:val="30"/>
        <w:numPr>
          <w:ilvl w:val="0"/>
          <w:numId w:val="31"/>
        </w:numPr>
        <w:ind w:left="0" w:firstLine="709"/>
      </w:pPr>
      <w:r>
        <w:lastRenderedPageBreak/>
        <w:t xml:space="preserve"> </w:t>
      </w:r>
      <w:r w:rsidR="00534118">
        <w:t xml:space="preserve">значение </w:t>
      </w:r>
      <w:r w:rsidRPr="009118C9">
        <w:t>«</w:t>
      </w:r>
      <w:r w:rsidRPr="00A15435">
        <w:t>Изменяемая заказчиком с выбором одного значения</w:t>
      </w:r>
      <w:r w:rsidRPr="009118C9">
        <w:t>»</w:t>
      </w:r>
      <w:r w:rsidR="007359B0">
        <w:t xml:space="preserve"> предполагает, что</w:t>
      </w:r>
      <w:r>
        <w:t xml:space="preserve"> пользователь может изменять параметры характеристики, при этом  добавление характеристики допускается только один раз</w:t>
      </w:r>
      <w:r w:rsidRPr="00A15435">
        <w:t xml:space="preserve">; </w:t>
      </w:r>
    </w:p>
    <w:p w:rsidR="00C34090" w:rsidRPr="00A15435" w:rsidRDefault="00534118" w:rsidP="00C34090">
      <w:pPr>
        <w:pStyle w:val="30"/>
        <w:numPr>
          <w:ilvl w:val="0"/>
          <w:numId w:val="31"/>
        </w:numPr>
        <w:ind w:left="0" w:firstLine="709"/>
      </w:pPr>
      <w:r>
        <w:t>значение</w:t>
      </w:r>
      <w:r w:rsidR="00C34090">
        <w:t xml:space="preserve"> </w:t>
      </w:r>
      <w:r w:rsidR="00C34090" w:rsidRPr="009118C9">
        <w:t>«</w:t>
      </w:r>
      <w:r w:rsidR="00C34090" w:rsidRPr="00A15435">
        <w:t>Изменяемая заказчиком, выбор нескольких значений</w:t>
      </w:r>
      <w:r w:rsidR="00C34090" w:rsidRPr="009118C9">
        <w:t>»</w:t>
      </w:r>
      <w:r w:rsidR="007359B0" w:rsidRPr="007359B0">
        <w:t xml:space="preserve"> </w:t>
      </w:r>
      <w:r w:rsidR="007359B0">
        <w:t xml:space="preserve">предполагает, что </w:t>
      </w:r>
      <w:r w:rsidR="00C34090">
        <w:t>пользователь может изменять параметры характеристики, при этом  добавление характеристики допускается несколько раз</w:t>
      </w:r>
      <w:r w:rsidR="00C34090" w:rsidRPr="00A15435">
        <w:t xml:space="preserve">. </w:t>
      </w:r>
    </w:p>
    <w:p w:rsidR="00AA385B" w:rsidRDefault="00FC3963" w:rsidP="00D82BA4">
      <w:pPr>
        <w:pStyle w:val="30"/>
        <w:numPr>
          <w:ilvl w:val="2"/>
          <w:numId w:val="10"/>
        </w:numPr>
        <w:ind w:left="0" w:firstLine="709"/>
      </w:pPr>
      <w:r>
        <w:t xml:space="preserve">В случае если, тип характеристики </w:t>
      </w:r>
      <w:r w:rsidRPr="009118C9">
        <w:t>«</w:t>
      </w:r>
      <w:r>
        <w:t>Качественная</w:t>
      </w:r>
      <w:r w:rsidRPr="009118C9">
        <w:t>»</w:t>
      </w:r>
      <w:r>
        <w:t xml:space="preserve">, </w:t>
      </w:r>
      <w:r w:rsidR="002E42EC">
        <w:t>в</w:t>
      </w:r>
      <w:r w:rsidR="009462C6">
        <w:t xml:space="preserve"> поле </w:t>
      </w:r>
      <w:r w:rsidR="009462C6" w:rsidRPr="009118C9">
        <w:t>«</w:t>
      </w:r>
      <w:r w:rsidR="009462C6">
        <w:t>Тип характеристики</w:t>
      </w:r>
      <w:r w:rsidR="009462C6" w:rsidRPr="009118C9">
        <w:t>»</w:t>
      </w:r>
      <w:r w:rsidR="009462C6">
        <w:t xml:space="preserve"> из выпадающего списка выберите значение </w:t>
      </w:r>
      <w:r w:rsidR="009462C6" w:rsidRPr="009118C9">
        <w:t>«</w:t>
      </w:r>
      <w:r w:rsidR="009462C6">
        <w:t>Качественная</w:t>
      </w:r>
      <w:r w:rsidR="009462C6" w:rsidRPr="009118C9">
        <w:t>»</w:t>
      </w:r>
      <w:r w:rsidR="009462C6">
        <w:t>. В этом случае для заполнения доступны следующие поля (</w:t>
      </w:r>
      <w:r w:rsidR="002B5E21">
        <w:fldChar w:fldCharType="begin"/>
      </w:r>
      <w:r w:rsidR="00C85075">
        <w:instrText xml:space="preserve"> REF _Ref510772432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16</w:t>
      </w:r>
      <w:r w:rsidR="002B5E21">
        <w:fldChar w:fldCharType="end"/>
      </w:r>
      <w:r w:rsidR="009462C6">
        <w:t>)</w:t>
      </w:r>
      <w:r>
        <w:t xml:space="preserve"> (п</w:t>
      </w:r>
      <w:r w:rsidR="00AA385B" w:rsidRPr="009118C9">
        <w:t>оля, обязательные для заполнения, отмечены знаком «*»</w:t>
      </w:r>
      <w:r>
        <w:t>):</w:t>
      </w:r>
    </w:p>
    <w:p w:rsidR="0029330D" w:rsidRPr="0029330D" w:rsidRDefault="0038713B" w:rsidP="002F4C86">
      <w:pPr>
        <w:jc w:val="center"/>
      </w:pPr>
      <w:r>
        <w:rPr>
          <w:noProof/>
        </w:rPr>
        <w:drawing>
          <wp:inline distT="0" distB="0" distL="0" distR="0">
            <wp:extent cx="5640070" cy="346011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963" w:rsidRPr="009118C9" w:rsidRDefault="00FC3963" w:rsidP="00FC3963">
      <w:pPr>
        <w:pStyle w:val="ab"/>
      </w:pPr>
      <w:bookmarkStart w:id="49" w:name="_Ref510772432"/>
      <w:bookmarkStart w:id="50" w:name="_Toc493767290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16</w:t>
      </w:r>
      <w:r w:rsidR="002B5E21" w:rsidRPr="00F611EE">
        <w:rPr>
          <w:rStyle w:val="ac"/>
        </w:rPr>
        <w:fldChar w:fldCharType="end"/>
      </w:r>
      <w:bookmarkEnd w:id="49"/>
      <w:r w:rsidRPr="00F611EE">
        <w:t xml:space="preserve"> </w:t>
      </w:r>
      <w:r w:rsidRPr="00F611EE">
        <w:sym w:font="Symbol" w:char="F02D"/>
      </w:r>
      <w:r>
        <w:t xml:space="preserve"> Заполнение</w:t>
      </w:r>
      <w:r w:rsidRPr="009118C9">
        <w:t xml:space="preserve"> раздел</w:t>
      </w:r>
      <w:r>
        <w:t>а</w:t>
      </w:r>
      <w:r w:rsidRPr="009118C9">
        <w:t xml:space="preserve"> «</w:t>
      </w:r>
      <w:r>
        <w:t>Характеристика товара, работы, услуги</w:t>
      </w:r>
      <w:r w:rsidRPr="009118C9">
        <w:t>»</w:t>
      </w:r>
      <w:bookmarkEnd w:id="50"/>
      <w:r>
        <w:t xml:space="preserve"> с типом характеристики </w:t>
      </w:r>
      <w:r w:rsidRPr="009118C9">
        <w:t>«</w:t>
      </w:r>
      <w:r>
        <w:t>Качественная</w:t>
      </w:r>
      <w:r w:rsidRPr="009118C9">
        <w:t>»</w:t>
      </w:r>
    </w:p>
    <w:p w:rsidR="00AA385B" w:rsidRDefault="00AA385B" w:rsidP="00476E90">
      <w:pPr>
        <w:pStyle w:val="30"/>
        <w:ind w:left="0" w:firstLine="709"/>
      </w:pPr>
      <w:r w:rsidRPr="009118C9">
        <w:t>В пол</w:t>
      </w:r>
      <w:r w:rsidR="00FC3963">
        <w:t>ях</w:t>
      </w:r>
      <w:r w:rsidRPr="009118C9">
        <w:t xml:space="preserve"> «</w:t>
      </w:r>
      <w:r w:rsidR="007B36CB">
        <w:t>Наименование характеристики</w:t>
      </w:r>
      <w:r w:rsidRPr="009118C9">
        <w:t>»</w:t>
      </w:r>
      <w:r w:rsidR="00FC3963">
        <w:t>,</w:t>
      </w:r>
      <w:r w:rsidR="0069758A">
        <w:t xml:space="preserve"> </w:t>
      </w:r>
      <w:r w:rsidR="00FC3963" w:rsidRPr="009118C9">
        <w:t>«</w:t>
      </w:r>
      <w:r w:rsidR="00FC3963">
        <w:t>Текстовое</w:t>
      </w:r>
      <w:r w:rsidR="00473DB9">
        <w:t xml:space="preserve"> описание значения качественной </w:t>
      </w:r>
      <w:r w:rsidR="00FC3963">
        <w:t>характеристики</w:t>
      </w:r>
      <w:r w:rsidR="00FC3963" w:rsidRPr="009118C9">
        <w:t>»</w:t>
      </w:r>
      <w:r w:rsidR="007B1D36">
        <w:t xml:space="preserve"> </w:t>
      </w:r>
      <w:r w:rsidR="00B6080D">
        <w:t xml:space="preserve"> </w:t>
      </w:r>
      <w:r w:rsidRPr="009118C9">
        <w:t>введите значение с клавиатуры.</w:t>
      </w:r>
    </w:p>
    <w:p w:rsidR="009462C6" w:rsidRDefault="009462C6" w:rsidP="009462C6">
      <w:pPr>
        <w:pStyle w:val="30"/>
        <w:ind w:left="0" w:firstLine="709"/>
      </w:pPr>
      <w:r>
        <w:t>В пол</w:t>
      </w:r>
      <w:r w:rsidR="00B6080D">
        <w:t>ях</w:t>
      </w:r>
      <w:r>
        <w:t xml:space="preserve"> </w:t>
      </w:r>
      <w:r w:rsidRPr="009118C9">
        <w:t>«</w:t>
      </w:r>
      <w:r>
        <w:t>Тип выбора значений характеристики</w:t>
      </w:r>
      <w:r w:rsidRPr="009118C9">
        <w:t>»</w:t>
      </w:r>
      <w:r>
        <w:t>,</w:t>
      </w:r>
      <w:r w:rsidR="002E42EC">
        <w:t xml:space="preserve"> </w:t>
      </w:r>
      <w:r w:rsidR="002E42EC" w:rsidRPr="009118C9">
        <w:t>«</w:t>
      </w:r>
      <w:r w:rsidR="002E42EC">
        <w:t>Характеристика обязательна к применению</w:t>
      </w:r>
      <w:r w:rsidR="002E42EC" w:rsidRPr="009118C9">
        <w:t>»</w:t>
      </w:r>
      <w:r w:rsidR="002E42EC">
        <w:t>,</w:t>
      </w:r>
      <w:r w:rsidR="004F21E7">
        <w:t xml:space="preserve"> </w:t>
      </w:r>
      <w:r w:rsidR="004F21E7" w:rsidRPr="009118C9">
        <w:t>«</w:t>
      </w:r>
      <w:r w:rsidR="004F21E7">
        <w:t>Актуальность</w:t>
      </w:r>
      <w:r w:rsidR="004F21E7" w:rsidRPr="009118C9">
        <w:t>»</w:t>
      </w:r>
      <w:r w:rsidR="00B6080D">
        <w:t xml:space="preserve"> выберите значение из </w:t>
      </w:r>
      <w:r w:rsidR="00B54EE0">
        <w:t>выпадающего списка</w:t>
      </w:r>
      <w:r w:rsidR="004F21E7">
        <w:t>.</w:t>
      </w:r>
    </w:p>
    <w:p w:rsidR="003A072F" w:rsidRDefault="003A072F" w:rsidP="00D82BA4">
      <w:pPr>
        <w:pStyle w:val="30"/>
        <w:numPr>
          <w:ilvl w:val="2"/>
          <w:numId w:val="10"/>
        </w:numPr>
        <w:ind w:left="0" w:firstLine="709"/>
      </w:pPr>
      <w:r>
        <w:lastRenderedPageBreak/>
        <w:t xml:space="preserve">В случае если, тип характеристики </w:t>
      </w:r>
      <w:r w:rsidRPr="009118C9">
        <w:t>«</w:t>
      </w:r>
      <w:r>
        <w:t>Количественная</w:t>
      </w:r>
      <w:r w:rsidRPr="009118C9">
        <w:t>»</w:t>
      </w:r>
      <w:r>
        <w:t xml:space="preserve">, в поле </w:t>
      </w:r>
      <w:r w:rsidRPr="009118C9">
        <w:t>«</w:t>
      </w:r>
      <w:r>
        <w:t>Тип характеристики</w:t>
      </w:r>
      <w:r w:rsidRPr="009118C9">
        <w:t>»</w:t>
      </w:r>
      <w:r>
        <w:t xml:space="preserve"> из выпадающего списка выберите значение </w:t>
      </w:r>
      <w:r w:rsidRPr="009118C9">
        <w:t>«</w:t>
      </w:r>
      <w:r>
        <w:t>Количественная</w:t>
      </w:r>
      <w:r w:rsidRPr="009118C9">
        <w:t>»</w:t>
      </w:r>
      <w:r>
        <w:t>. В этом случае для заполнения доступны следующие поля (</w:t>
      </w:r>
      <w:r w:rsidR="002B5E21">
        <w:fldChar w:fldCharType="begin"/>
      </w:r>
      <w:r w:rsidR="00C85075">
        <w:instrText xml:space="preserve"> REF _Ref513211275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17</w:t>
      </w:r>
      <w:r w:rsidR="002B5E21">
        <w:fldChar w:fldCharType="end"/>
      </w:r>
      <w:r>
        <w:t>) (п</w:t>
      </w:r>
      <w:r w:rsidRPr="009118C9">
        <w:t>оля, обязательные для заполнения, отмечены знаком «*»</w:t>
      </w:r>
      <w:r>
        <w:t>):</w:t>
      </w:r>
    </w:p>
    <w:p w:rsidR="007B1D36" w:rsidRDefault="007B1D36" w:rsidP="007B1D36">
      <w:pPr>
        <w:pStyle w:val="30"/>
        <w:ind w:left="0" w:firstLine="709"/>
      </w:pPr>
      <w:r w:rsidRPr="009118C9">
        <w:t>В пол</w:t>
      </w:r>
      <w:r w:rsidR="00B54EE0">
        <w:t>е</w:t>
      </w:r>
      <w:r w:rsidRPr="009118C9">
        <w:t xml:space="preserve"> «</w:t>
      </w:r>
      <w:r>
        <w:t>Наименование характеристики</w:t>
      </w:r>
      <w:r w:rsidRPr="009118C9">
        <w:t>»</w:t>
      </w:r>
      <w:r>
        <w:t xml:space="preserve">, </w:t>
      </w:r>
      <w:r w:rsidRPr="009118C9">
        <w:t>введите значение с клавиатуры.</w:t>
      </w:r>
    </w:p>
    <w:p w:rsidR="00A15435" w:rsidRPr="00A15435" w:rsidRDefault="007B1D36" w:rsidP="007B1D36">
      <w:pPr>
        <w:pStyle w:val="30"/>
        <w:ind w:left="0" w:firstLine="709"/>
      </w:pPr>
      <w:r>
        <w:t xml:space="preserve">В полях </w:t>
      </w:r>
      <w:r w:rsidRPr="009118C9">
        <w:t>«</w:t>
      </w:r>
      <w:r>
        <w:t>Тип выбора значений характеристики</w:t>
      </w:r>
      <w:r w:rsidRPr="009118C9">
        <w:t>»</w:t>
      </w:r>
      <w:r>
        <w:t xml:space="preserve">, </w:t>
      </w:r>
      <w:r w:rsidR="00A15435" w:rsidRPr="009118C9">
        <w:t>«</w:t>
      </w:r>
      <w:r w:rsidR="00A15435">
        <w:t>Характеристика обязательна к применению</w:t>
      </w:r>
      <w:r w:rsidR="00A15435" w:rsidRPr="009118C9">
        <w:t>»</w:t>
      </w:r>
      <w:r w:rsidR="00A15435">
        <w:t xml:space="preserve">, </w:t>
      </w:r>
      <w:r w:rsidR="00A15435" w:rsidRPr="009118C9">
        <w:t>«</w:t>
      </w:r>
      <w:r w:rsidR="00A15435">
        <w:t>Актуальность</w:t>
      </w:r>
      <w:r w:rsidR="00A15435" w:rsidRPr="009118C9">
        <w:t>»</w:t>
      </w:r>
      <w:r w:rsidR="00A15435">
        <w:t xml:space="preserve"> выберите значение из выпадающего списка.</w:t>
      </w:r>
    </w:p>
    <w:p w:rsidR="00B54EE0" w:rsidRDefault="00E002B8" w:rsidP="00B54EE0">
      <w:pPr>
        <w:pStyle w:val="30"/>
        <w:ind w:left="0" w:firstLine="709"/>
      </w:pPr>
      <w:r>
        <w:t xml:space="preserve">Если необходимо указать конкретное </w:t>
      </w:r>
      <w:r w:rsidR="00B54EE0">
        <w:t xml:space="preserve">значение количественной характеристики, </w:t>
      </w:r>
      <w:r>
        <w:t xml:space="preserve">то </w:t>
      </w:r>
      <w:r w:rsidR="00B54EE0">
        <w:t xml:space="preserve">заполните поле </w:t>
      </w:r>
      <w:r w:rsidR="00B54EE0" w:rsidRPr="009118C9">
        <w:t>«</w:t>
      </w:r>
      <w:r w:rsidR="00B54EE0">
        <w:t>Значение</w:t>
      </w:r>
      <w:r w:rsidR="00B54EE0" w:rsidRPr="009118C9">
        <w:t>»</w:t>
      </w:r>
      <w:r w:rsidR="00C85075">
        <w:t xml:space="preserve"> (</w:t>
      </w:r>
      <w:r w:rsidR="002B5E21">
        <w:fldChar w:fldCharType="begin"/>
      </w:r>
      <w:r w:rsidR="00C85075">
        <w:instrText xml:space="preserve"> REF _Ref513211275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17</w:t>
      </w:r>
      <w:r w:rsidR="002B5E21">
        <w:fldChar w:fldCharType="end"/>
      </w:r>
      <w:r w:rsidR="00C85075">
        <w:t>)</w:t>
      </w:r>
      <w:r w:rsidR="00B54EE0">
        <w:t>.</w:t>
      </w:r>
    </w:p>
    <w:p w:rsidR="00B54EE0" w:rsidRDefault="0038713B" w:rsidP="00540BDB">
      <w:pPr>
        <w:jc w:val="center"/>
      </w:pPr>
      <w:r>
        <w:rPr>
          <w:noProof/>
        </w:rPr>
        <w:drawing>
          <wp:inline distT="0" distB="0" distL="0" distR="0">
            <wp:extent cx="4945380" cy="2816225"/>
            <wp:effectExtent l="19050" t="0" r="762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23" t="1324" b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152" w:rsidRPr="00B54EE0" w:rsidRDefault="00AF5152" w:rsidP="00AF5152">
      <w:pPr>
        <w:pStyle w:val="ab"/>
      </w:pPr>
      <w:bookmarkStart w:id="51" w:name="_Ref513211275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17</w:t>
      </w:r>
      <w:r w:rsidR="002B5E21" w:rsidRPr="00F611EE">
        <w:rPr>
          <w:rStyle w:val="ac"/>
        </w:rPr>
        <w:fldChar w:fldCharType="end"/>
      </w:r>
      <w:bookmarkEnd w:id="51"/>
      <w:r w:rsidRPr="00F611EE">
        <w:t xml:space="preserve"> </w:t>
      </w:r>
      <w:r w:rsidRPr="00F611EE">
        <w:sym w:font="Symbol" w:char="F02D"/>
      </w:r>
      <w:r>
        <w:t xml:space="preserve">  Заполнение</w:t>
      </w:r>
      <w:r w:rsidRPr="009118C9">
        <w:t xml:space="preserve"> раздел</w:t>
      </w:r>
      <w:r>
        <w:t>а</w:t>
      </w:r>
      <w:r w:rsidRPr="009118C9">
        <w:t xml:space="preserve"> «</w:t>
      </w:r>
      <w:r>
        <w:t>Характеристика товара, работы, услуги</w:t>
      </w:r>
      <w:r w:rsidRPr="009118C9">
        <w:t>»</w:t>
      </w:r>
      <w:r>
        <w:t xml:space="preserve"> с типом характеристики </w:t>
      </w:r>
      <w:r w:rsidRPr="009118C9">
        <w:t>«</w:t>
      </w:r>
      <w:r w:rsidR="00540BDB">
        <w:t>Количественная</w:t>
      </w:r>
      <w:r w:rsidRPr="009118C9">
        <w:t>»</w:t>
      </w:r>
    </w:p>
    <w:p w:rsidR="00B54EE0" w:rsidRDefault="00B54EE0" w:rsidP="00B6080D">
      <w:pPr>
        <w:pStyle w:val="30"/>
        <w:ind w:left="0" w:firstLine="709"/>
      </w:pPr>
      <w:r>
        <w:t xml:space="preserve">Если необходимо указать диапазон значений, то в полях </w:t>
      </w:r>
      <w:r w:rsidRPr="009118C9">
        <w:t>«</w:t>
      </w:r>
      <w:r>
        <w:t>Математическое обозначение отношения к минимальному значению диапазона</w:t>
      </w:r>
      <w:r w:rsidRPr="009118C9">
        <w:t>»</w:t>
      </w:r>
      <w:r>
        <w:t xml:space="preserve"> и </w:t>
      </w:r>
      <w:r w:rsidRPr="009118C9">
        <w:t>«</w:t>
      </w:r>
      <w:r>
        <w:t>Математическое обозначение отношения к максимальному значению диапазона</w:t>
      </w:r>
      <w:r w:rsidRPr="009118C9">
        <w:t>»</w:t>
      </w:r>
      <w:r>
        <w:t xml:space="preserve"> </w:t>
      </w:r>
      <w:r w:rsidR="002F4C86">
        <w:t>выберите</w:t>
      </w:r>
      <w:r>
        <w:t xml:space="preserve"> значени</w:t>
      </w:r>
      <w:r w:rsidR="002F4C86">
        <w:t>е</w:t>
      </w:r>
      <w:r>
        <w:t xml:space="preserve"> из выпадающего списка, в полях </w:t>
      </w:r>
      <w:r w:rsidRPr="009118C9">
        <w:t>«</w:t>
      </w:r>
      <w:r>
        <w:t>Минимальное значение диапазона</w:t>
      </w:r>
      <w:r w:rsidRPr="009118C9">
        <w:t>»</w:t>
      </w:r>
      <w:r>
        <w:t xml:space="preserve">, </w:t>
      </w:r>
      <w:r w:rsidRPr="009118C9">
        <w:t>«</w:t>
      </w:r>
      <w:r>
        <w:t>Максимальное значение диапазона</w:t>
      </w:r>
      <w:r w:rsidRPr="009118C9">
        <w:t>»</w:t>
      </w:r>
      <w:r>
        <w:t xml:space="preserve"> введите </w:t>
      </w:r>
      <w:r w:rsidRPr="009118C9">
        <w:t>значение с клавиатуры</w:t>
      </w:r>
      <w:r w:rsidR="00C85075">
        <w:t xml:space="preserve"> (</w:t>
      </w:r>
      <w:r w:rsidR="002B5E21">
        <w:fldChar w:fldCharType="begin"/>
      </w:r>
      <w:r w:rsidR="00C85075">
        <w:instrText xml:space="preserve"> REF _Ref513211390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19</w:t>
      </w:r>
      <w:r w:rsidR="002B5E21">
        <w:fldChar w:fldCharType="end"/>
      </w:r>
      <w:r w:rsidR="00C85075">
        <w:t>)</w:t>
      </w:r>
      <w:r w:rsidRPr="009118C9">
        <w:t>.</w:t>
      </w:r>
    </w:p>
    <w:p w:rsidR="00B54EE0" w:rsidRDefault="0038713B" w:rsidP="00B54EE0">
      <w:pPr>
        <w:jc w:val="center"/>
      </w:pPr>
      <w:r>
        <w:rPr>
          <w:noProof/>
        </w:rPr>
        <w:lastRenderedPageBreak/>
        <w:drawing>
          <wp:inline distT="0" distB="0" distL="0" distR="0">
            <wp:extent cx="5610860" cy="3021330"/>
            <wp:effectExtent l="19050" t="0" r="8890" b="0"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279" w:rsidRPr="00B54EE0" w:rsidRDefault="00C35279" w:rsidP="00C35279">
      <w:pPr>
        <w:pStyle w:val="ab"/>
      </w:pPr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18</w:t>
      </w:r>
      <w:r w:rsidR="002B5E21" w:rsidRPr="00F611EE">
        <w:rPr>
          <w:rStyle w:val="ac"/>
        </w:rPr>
        <w:fldChar w:fldCharType="end"/>
      </w:r>
      <w:r w:rsidRPr="00F611EE">
        <w:t xml:space="preserve"> </w:t>
      </w:r>
      <w:r w:rsidRPr="00F611EE">
        <w:sym w:font="Symbol" w:char="F02D"/>
      </w:r>
      <w:r>
        <w:t xml:space="preserve">  Заполнение</w:t>
      </w:r>
      <w:r w:rsidRPr="009118C9">
        <w:t xml:space="preserve"> раздел</w:t>
      </w:r>
      <w:r>
        <w:t>а</w:t>
      </w:r>
      <w:r w:rsidRPr="009118C9">
        <w:t xml:space="preserve"> «</w:t>
      </w:r>
      <w:r>
        <w:t>Характеристика товара, работы, услуги</w:t>
      </w:r>
      <w:r w:rsidRPr="009118C9">
        <w:t>»</w:t>
      </w:r>
      <w:r>
        <w:t xml:space="preserve"> с типом характеристики </w:t>
      </w:r>
      <w:r w:rsidRPr="009118C9">
        <w:t>«</w:t>
      </w:r>
      <w:r w:rsidR="00540BDB">
        <w:t>Количественная</w:t>
      </w:r>
      <w:r w:rsidRPr="009118C9">
        <w:t>»</w:t>
      </w:r>
    </w:p>
    <w:p w:rsidR="002F4C86" w:rsidRDefault="002F4C86" w:rsidP="002F4C86">
      <w:pPr>
        <w:pStyle w:val="30"/>
        <w:ind w:left="0" w:firstLine="709"/>
      </w:pPr>
      <w:r>
        <w:t xml:space="preserve">При необходимости заполните </w:t>
      </w:r>
      <w:r w:rsidRPr="009118C9">
        <w:t>пол</w:t>
      </w:r>
      <w:r>
        <w:t>е</w:t>
      </w:r>
      <w:r w:rsidRPr="009118C9">
        <w:t xml:space="preserve"> «</w:t>
      </w:r>
      <w:r>
        <w:t>Единицы измерения ОКЕИ</w:t>
      </w:r>
      <w:r w:rsidRPr="009118C9">
        <w:t>»</w:t>
      </w:r>
      <w:r>
        <w:t xml:space="preserve"> путем выбора значения из справочника (см. п. </w:t>
      </w:r>
      <w:r w:rsidR="002B5E21">
        <w:fldChar w:fldCharType="begin"/>
      </w:r>
      <w:r w:rsidR="00F50710">
        <w:instrText xml:space="preserve"> REF _Ref513451096 \r \h </w:instrText>
      </w:r>
      <w:r w:rsidR="002B5E21">
        <w:fldChar w:fldCharType="separate"/>
      </w:r>
      <w:r w:rsidR="00B65CF6">
        <w:t>1.2</w:t>
      </w:r>
      <w:r w:rsidR="002B5E21">
        <w:fldChar w:fldCharType="end"/>
      </w:r>
      <w:r>
        <w:t>).</w:t>
      </w:r>
    </w:p>
    <w:p w:rsidR="00AA385B" w:rsidRDefault="00AA385B" w:rsidP="002F4C86">
      <w:pPr>
        <w:pStyle w:val="30"/>
        <w:ind w:left="0" w:firstLine="709"/>
      </w:pPr>
      <w:r w:rsidRPr="002F4C86">
        <w:rPr>
          <w:bCs w:val="0"/>
        </w:rPr>
        <w:t>Нажмите на кнопку «Сохранить» для сохранения сделанных изменений. Затем</w:t>
      </w:r>
      <w:r w:rsidRPr="009118C9">
        <w:t xml:space="preserve"> нажмите на кнопку «Готово» (</w:t>
      </w:r>
      <w:fldSimple w:instr=" REF _Ref510772432 \h  \* MERGEFORMAT ">
        <w:r w:rsidR="001C6DD0" w:rsidRPr="00F611EE">
          <w:t xml:space="preserve">Рисунок </w:t>
        </w:r>
        <w:r w:rsidR="001C6DD0" w:rsidRPr="001C6DD0">
          <w:t>16</w:t>
        </w:r>
      </w:fldSimple>
      <w:r w:rsidRPr="009118C9">
        <w:t>).</w:t>
      </w:r>
    </w:p>
    <w:p w:rsidR="002F4C86" w:rsidRDefault="0038713B" w:rsidP="002F4C86">
      <w:pPr>
        <w:jc w:val="center"/>
      </w:pPr>
      <w:r>
        <w:rPr>
          <w:noProof/>
        </w:rPr>
        <w:drawing>
          <wp:inline distT="0" distB="0" distL="0" distR="0">
            <wp:extent cx="4864735" cy="1623695"/>
            <wp:effectExtent l="1905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50" t="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BDB" w:rsidRPr="009118C9" w:rsidRDefault="00C85075" w:rsidP="00540BDB">
      <w:pPr>
        <w:pStyle w:val="ab"/>
      </w:pPr>
      <w:bookmarkStart w:id="52" w:name="_Ref513211390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19</w:t>
      </w:r>
      <w:r w:rsidR="002B5E21" w:rsidRPr="00F611EE">
        <w:rPr>
          <w:rStyle w:val="ac"/>
        </w:rPr>
        <w:fldChar w:fldCharType="end"/>
      </w:r>
      <w:bookmarkEnd w:id="52"/>
      <w:r w:rsidRPr="00F611EE">
        <w:t xml:space="preserve"> </w:t>
      </w:r>
      <w:r w:rsidRPr="00F611EE">
        <w:sym w:font="Symbol" w:char="F02D"/>
      </w:r>
      <w:r>
        <w:t xml:space="preserve">  </w:t>
      </w:r>
      <w:r w:rsidR="00540BDB" w:rsidRPr="009118C9">
        <w:t>Сохранение записи в разделе «</w:t>
      </w:r>
      <w:r w:rsidR="00540BDB">
        <w:t>Характеристика товара, работы, услуги</w:t>
      </w:r>
      <w:r w:rsidR="00540BDB" w:rsidRPr="009118C9">
        <w:t>»</w:t>
      </w:r>
    </w:p>
    <w:p w:rsidR="00AA385B" w:rsidRPr="009118C9" w:rsidRDefault="00AA385B" w:rsidP="008F7255">
      <w:pPr>
        <w:pStyle w:val="21"/>
        <w:ind w:left="0" w:firstLine="709"/>
      </w:pPr>
      <w:bookmarkStart w:id="53" w:name="_Toc493767233"/>
      <w:bookmarkStart w:id="54" w:name="_Toc495414321"/>
      <w:bookmarkStart w:id="55" w:name="_Toc496438593"/>
      <w:bookmarkStart w:id="56" w:name="_Toc513552239"/>
      <w:r w:rsidRPr="009118C9">
        <w:t>Заполнение раздела «</w:t>
      </w:r>
      <w:r w:rsidR="00D30EA7">
        <w:t>Информация о технических регламентах</w:t>
      </w:r>
      <w:r w:rsidR="00E002B8">
        <w:t xml:space="preserve"> и стандартах</w:t>
      </w:r>
      <w:r w:rsidRPr="009118C9">
        <w:t>»</w:t>
      </w:r>
      <w:bookmarkEnd w:id="53"/>
      <w:bookmarkEnd w:id="54"/>
      <w:bookmarkEnd w:id="55"/>
      <w:bookmarkEnd w:id="56"/>
    </w:p>
    <w:p w:rsidR="00AA385B" w:rsidRDefault="00AA385B" w:rsidP="00540BDB">
      <w:pPr>
        <w:pStyle w:val="30"/>
        <w:ind w:left="0" w:firstLine="709"/>
      </w:pPr>
      <w:r w:rsidRPr="009118C9">
        <w:t>Перейдите в раздел «</w:t>
      </w:r>
      <w:r w:rsidR="00D30EA7">
        <w:t>Информация о технических регламентах и стандартах</w:t>
      </w:r>
      <w:r w:rsidRPr="009118C9">
        <w:t>» (</w:t>
      </w:r>
      <w:fldSimple w:instr=" REF _Ref510772518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20</w:t>
        </w:r>
      </w:fldSimple>
      <w:r w:rsidRPr="009118C9">
        <w:t>).</w:t>
      </w:r>
    </w:p>
    <w:p w:rsidR="00540BDB" w:rsidRPr="00540BDB" w:rsidRDefault="0038713B" w:rsidP="00D30EA7">
      <w:pPr>
        <w:jc w:val="center"/>
      </w:pPr>
      <w:r>
        <w:rPr>
          <w:noProof/>
        </w:rPr>
        <w:lastRenderedPageBreak/>
        <w:drawing>
          <wp:inline distT="0" distB="0" distL="0" distR="0">
            <wp:extent cx="4791710" cy="1257935"/>
            <wp:effectExtent l="19050" t="0" r="889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5B" w:rsidRPr="009118C9" w:rsidRDefault="00125358" w:rsidP="00125358">
      <w:pPr>
        <w:pStyle w:val="ab"/>
      </w:pPr>
      <w:bookmarkStart w:id="57" w:name="_Ref510772518"/>
      <w:bookmarkStart w:id="58" w:name="_Toc493767291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20</w:t>
      </w:r>
      <w:r w:rsidR="002B5E21" w:rsidRPr="00F611EE">
        <w:rPr>
          <w:rStyle w:val="ac"/>
        </w:rPr>
        <w:fldChar w:fldCharType="end"/>
      </w:r>
      <w:bookmarkEnd w:id="57"/>
      <w:r w:rsidRPr="00F611EE">
        <w:t xml:space="preserve"> </w:t>
      </w:r>
      <w:r w:rsidRPr="00F611EE">
        <w:sym w:font="Symbol" w:char="F02D"/>
      </w:r>
      <w:r>
        <w:t xml:space="preserve"> </w:t>
      </w:r>
      <w:r w:rsidR="00AA385B" w:rsidRPr="009118C9">
        <w:t xml:space="preserve"> Переход в раздел «</w:t>
      </w:r>
      <w:r w:rsidR="00D30EA7">
        <w:t>Информация о технических регламентах и стандартах</w:t>
      </w:r>
      <w:r w:rsidR="00AA385B" w:rsidRPr="009118C9">
        <w:t>»</w:t>
      </w:r>
      <w:bookmarkEnd w:id="58"/>
    </w:p>
    <w:p w:rsidR="00AA385B" w:rsidRPr="009118C9" w:rsidRDefault="00AA385B" w:rsidP="00540BDB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fldSimple w:instr=" REF _Ref510772568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21</w:t>
        </w:r>
      </w:fldSimple>
      <w:r w:rsidRPr="009118C9">
        <w:t xml:space="preserve">). </w:t>
      </w:r>
    </w:p>
    <w:p w:rsidR="00AA385B" w:rsidRPr="009118C9" w:rsidRDefault="0038713B" w:rsidP="00966C3E">
      <w:pPr>
        <w:jc w:val="center"/>
      </w:pPr>
      <w:r>
        <w:rPr>
          <w:noProof/>
        </w:rPr>
        <w:drawing>
          <wp:inline distT="0" distB="0" distL="0" distR="0">
            <wp:extent cx="4974590" cy="1338580"/>
            <wp:effectExtent l="19050" t="0" r="0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A7" w:rsidRPr="009118C9" w:rsidRDefault="00125358" w:rsidP="00D30EA7">
      <w:pPr>
        <w:pStyle w:val="ab"/>
      </w:pPr>
      <w:bookmarkStart w:id="59" w:name="_Ref510772568"/>
      <w:bookmarkStart w:id="60" w:name="_Toc49376729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21</w:t>
      </w:r>
      <w:r w:rsidR="002B5E21" w:rsidRPr="00F611EE">
        <w:rPr>
          <w:rStyle w:val="ac"/>
        </w:rPr>
        <w:fldChar w:fldCharType="end"/>
      </w:r>
      <w:bookmarkEnd w:id="59"/>
      <w:r w:rsidRPr="00F611EE">
        <w:t xml:space="preserve"> </w:t>
      </w:r>
      <w:r w:rsidRPr="00F611EE">
        <w:sym w:font="Symbol" w:char="F02D"/>
      </w:r>
      <w:r>
        <w:t xml:space="preserve"> </w:t>
      </w:r>
      <w:r w:rsidR="00AA385B" w:rsidRPr="009118C9">
        <w:t xml:space="preserve">Создание новой записи в разделе </w:t>
      </w:r>
      <w:bookmarkEnd w:id="60"/>
      <w:r w:rsidR="00D30EA7" w:rsidRPr="009118C9">
        <w:t>«</w:t>
      </w:r>
      <w:r w:rsidR="00D30EA7">
        <w:t>Информация о технических регламентах и стандартах</w:t>
      </w:r>
      <w:r w:rsidR="00D30EA7" w:rsidRPr="009118C9">
        <w:t>»</w:t>
      </w:r>
    </w:p>
    <w:p w:rsidR="00AA385B" w:rsidRDefault="00AA385B" w:rsidP="00D30EA7">
      <w:pPr>
        <w:pStyle w:val="30"/>
        <w:ind w:left="0" w:firstLine="709"/>
      </w:pPr>
      <w:r w:rsidRPr="009118C9">
        <w:t xml:space="preserve">Заполните поля данного раздела </w:t>
      </w:r>
      <w:r w:rsidR="00D30EA7" w:rsidRPr="009118C9">
        <w:t>«</w:t>
      </w:r>
      <w:r w:rsidR="00D30EA7">
        <w:t>Информация о технических регламентах и стандартах</w:t>
      </w:r>
      <w:r w:rsidR="00D30EA7" w:rsidRPr="009118C9">
        <w:t>»</w:t>
      </w:r>
      <w:r w:rsidR="001C6DD0">
        <w:t xml:space="preserve"> (</w:t>
      </w:r>
      <w:r w:rsidR="002B5E21">
        <w:fldChar w:fldCharType="begin"/>
      </w:r>
      <w:r w:rsidR="001C6DD0">
        <w:instrText xml:space="preserve"> REF _Ref513537662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22</w:t>
      </w:r>
      <w:r w:rsidR="002B5E21">
        <w:fldChar w:fldCharType="end"/>
      </w:r>
      <w:r w:rsidR="001C6DD0">
        <w:t>)</w:t>
      </w:r>
      <w:r w:rsidRPr="009118C9">
        <w:t>. Поля, обязательные для заполнения, отмечены знаком «*».</w:t>
      </w:r>
    </w:p>
    <w:p w:rsidR="00D30EA7" w:rsidRDefault="0038713B" w:rsidP="00D30EA7">
      <w:pPr>
        <w:jc w:val="center"/>
      </w:pPr>
      <w:r>
        <w:rPr>
          <w:noProof/>
        </w:rPr>
        <w:drawing>
          <wp:inline distT="0" distB="0" distL="0" distR="0">
            <wp:extent cx="4747260" cy="2282190"/>
            <wp:effectExtent l="19050" t="0" r="0" b="0"/>
            <wp:docPr id="2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EA7" w:rsidRPr="009118C9" w:rsidRDefault="00D30EA7" w:rsidP="00D30EA7">
      <w:pPr>
        <w:pStyle w:val="ab"/>
      </w:pPr>
      <w:bookmarkStart w:id="61" w:name="_Ref51353766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22</w:t>
      </w:r>
      <w:r w:rsidR="002B5E21" w:rsidRPr="00F611EE">
        <w:rPr>
          <w:rStyle w:val="ac"/>
        </w:rPr>
        <w:fldChar w:fldCharType="end"/>
      </w:r>
      <w:bookmarkEnd w:id="61"/>
      <w:r w:rsidRPr="00F611EE">
        <w:t xml:space="preserve"> </w:t>
      </w:r>
      <w:r w:rsidRPr="00F611EE">
        <w:sym w:font="Symbol" w:char="F02D"/>
      </w:r>
      <w:r>
        <w:t xml:space="preserve"> Заполнение раздела </w:t>
      </w:r>
      <w:r w:rsidRPr="009118C9">
        <w:t>«</w:t>
      </w:r>
      <w:r>
        <w:t>Информация о технических регламентах и стандартах</w:t>
      </w:r>
      <w:r w:rsidRPr="009118C9">
        <w:t>»</w:t>
      </w:r>
    </w:p>
    <w:p w:rsidR="00AA385B" w:rsidRPr="009118C9" w:rsidRDefault="00AA385B" w:rsidP="00540BDB">
      <w:pPr>
        <w:pStyle w:val="30"/>
        <w:ind w:left="0" w:firstLine="709"/>
      </w:pPr>
      <w:r w:rsidRPr="009118C9">
        <w:t>В полях «</w:t>
      </w:r>
      <w:r w:rsidR="00BD59B3">
        <w:t>Вид документа</w:t>
      </w:r>
      <w:r w:rsidRPr="009118C9">
        <w:t xml:space="preserve">» </w:t>
      </w:r>
      <w:r w:rsidR="00BD59B3">
        <w:t xml:space="preserve">выберите значение </w:t>
      </w:r>
      <w:r w:rsidR="0038435F">
        <w:t>из выпадающего списка</w:t>
      </w:r>
      <w:r w:rsidRPr="009118C9">
        <w:t>.</w:t>
      </w:r>
    </w:p>
    <w:p w:rsidR="00AA385B" w:rsidRPr="009118C9" w:rsidRDefault="00AA385B" w:rsidP="00540BDB">
      <w:pPr>
        <w:pStyle w:val="30"/>
        <w:ind w:left="0" w:firstLine="709"/>
      </w:pPr>
      <w:r w:rsidRPr="009118C9">
        <w:t>В поле «</w:t>
      </w:r>
      <w:r w:rsidR="0038435F">
        <w:t>Дата принятия стандарта</w:t>
      </w:r>
      <w:r w:rsidRPr="009118C9">
        <w:t xml:space="preserve">» выберите значение </w:t>
      </w:r>
      <w:r w:rsidR="0038435F">
        <w:t>из календаря</w:t>
      </w:r>
      <w:r w:rsidRPr="009118C9">
        <w:t>.</w:t>
      </w:r>
    </w:p>
    <w:p w:rsidR="002D6873" w:rsidRDefault="00814304" w:rsidP="0038435F">
      <w:pPr>
        <w:pStyle w:val="30"/>
        <w:ind w:left="0" w:firstLine="709"/>
      </w:pPr>
      <w:r>
        <w:lastRenderedPageBreak/>
        <w:t>П</w:t>
      </w:r>
      <w:r w:rsidR="000B0B4C">
        <w:t xml:space="preserve">оля </w:t>
      </w:r>
      <w:r w:rsidR="0038435F">
        <w:t xml:space="preserve">«Номер стандарта» и «Наименование стандарта» </w:t>
      </w:r>
      <w:r w:rsidR="002D6873">
        <w:t xml:space="preserve">заполните с клавиатуры. </w:t>
      </w:r>
    </w:p>
    <w:p w:rsidR="00AA385B" w:rsidRPr="009118C9" w:rsidRDefault="00AA385B" w:rsidP="0038435F">
      <w:pPr>
        <w:pStyle w:val="30"/>
        <w:ind w:left="0" w:firstLine="709"/>
      </w:pPr>
      <w:r w:rsidRPr="009118C9">
        <w:t>Нажмите на кнопку «Сохранить» для сохранения сделанных изменений. Затем нажмите на кнопку «Готово» (</w:t>
      </w:r>
      <w:fldSimple w:instr=" REF _Ref510772894 \h  \* MERGEFORMAT ">
        <w:r w:rsidR="001C6DD0" w:rsidRPr="00F611EE">
          <w:t xml:space="preserve">Рисунок </w:t>
        </w:r>
        <w:r w:rsidR="001C6DD0" w:rsidRPr="001C6DD0">
          <w:rPr>
            <w:rStyle w:val="ac"/>
            <w:noProof/>
            <w:sz w:val="28"/>
            <w:szCs w:val="28"/>
          </w:rPr>
          <w:t>23</w:t>
        </w:r>
      </w:fldSimple>
      <w:r w:rsidRPr="009118C9">
        <w:t>).</w:t>
      </w:r>
    </w:p>
    <w:p w:rsidR="00AA385B" w:rsidRPr="009118C9" w:rsidRDefault="0038713B" w:rsidP="00814304">
      <w:pPr>
        <w:jc w:val="center"/>
      </w:pPr>
      <w:r>
        <w:rPr>
          <w:noProof/>
        </w:rPr>
        <w:drawing>
          <wp:inline distT="0" distB="0" distL="0" distR="0">
            <wp:extent cx="5413375" cy="289687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5F" w:rsidRPr="009118C9" w:rsidRDefault="00814304" w:rsidP="0038435F">
      <w:pPr>
        <w:pStyle w:val="ab"/>
      </w:pPr>
      <w:bookmarkStart w:id="62" w:name="_Ref510772894"/>
      <w:bookmarkStart w:id="63" w:name="_Toc493767295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23</w:t>
      </w:r>
      <w:r w:rsidR="002B5E21" w:rsidRPr="00F611EE">
        <w:rPr>
          <w:rStyle w:val="ac"/>
        </w:rPr>
        <w:fldChar w:fldCharType="end"/>
      </w:r>
      <w:bookmarkEnd w:id="62"/>
      <w:r w:rsidRPr="00F611EE">
        <w:t xml:space="preserve"> </w:t>
      </w:r>
      <w:r w:rsidRPr="00F611EE">
        <w:sym w:font="Symbol" w:char="F02D"/>
      </w:r>
      <w:r>
        <w:t xml:space="preserve"> </w:t>
      </w:r>
      <w:r w:rsidRPr="009118C9">
        <w:t xml:space="preserve"> </w:t>
      </w:r>
      <w:r w:rsidR="00AA385B" w:rsidRPr="009118C9">
        <w:t xml:space="preserve">Сохранение новой записи в разделе </w:t>
      </w:r>
      <w:bookmarkEnd w:id="63"/>
      <w:r w:rsidR="0038435F" w:rsidRPr="009118C9">
        <w:t>«</w:t>
      </w:r>
      <w:r w:rsidR="0038435F">
        <w:t>Информация о технических регламентах и стандартах</w:t>
      </w:r>
      <w:r w:rsidR="0038435F" w:rsidRPr="009118C9">
        <w:t>»</w:t>
      </w:r>
    </w:p>
    <w:p w:rsidR="00AA165A" w:rsidRDefault="00DF03A0" w:rsidP="00051B92">
      <w:pPr>
        <w:pStyle w:val="21"/>
        <w:ind w:left="0" w:firstLine="709"/>
      </w:pPr>
      <w:bookmarkStart w:id="64" w:name="_Toc503943757"/>
      <w:bookmarkStart w:id="65" w:name="_Toc510707364"/>
      <w:bookmarkStart w:id="66" w:name="_Toc513552240"/>
      <w:r>
        <w:t>Заполнение р</w:t>
      </w:r>
      <w:r w:rsidR="00AA165A" w:rsidRPr="009118C9">
        <w:t>аздел</w:t>
      </w:r>
      <w:r>
        <w:t>а</w:t>
      </w:r>
      <w:r w:rsidR="00AA165A">
        <w:t xml:space="preserve"> </w:t>
      </w:r>
      <w:r w:rsidR="00AA165A" w:rsidRPr="009118C9">
        <w:t>«</w:t>
      </w:r>
      <w:r w:rsidR="009163DC">
        <w:t>Информация об общероссийских и международных классификаторах</w:t>
      </w:r>
      <w:r w:rsidR="00AA165A" w:rsidRPr="009118C9">
        <w:t>»</w:t>
      </w:r>
      <w:bookmarkEnd w:id="64"/>
      <w:bookmarkEnd w:id="65"/>
      <w:bookmarkEnd w:id="66"/>
    </w:p>
    <w:p w:rsidR="00AA165A" w:rsidRDefault="009163DC" w:rsidP="009163DC">
      <w:pPr>
        <w:pStyle w:val="30"/>
        <w:ind w:left="0" w:firstLine="709"/>
        <w:rPr>
          <w:bCs w:val="0"/>
        </w:rPr>
      </w:pPr>
      <w:r>
        <w:rPr>
          <w:bCs w:val="0"/>
        </w:rPr>
        <w:t>Перейдите в р</w:t>
      </w:r>
      <w:r w:rsidR="00AA165A" w:rsidRPr="00966C3E">
        <w:rPr>
          <w:bCs w:val="0"/>
        </w:rPr>
        <w:t>аздел «</w:t>
      </w:r>
      <w:r>
        <w:t>Информация об общероссийских и международных классификаторах</w:t>
      </w:r>
      <w:r w:rsidR="00AA165A" w:rsidRPr="00966C3E">
        <w:rPr>
          <w:bCs w:val="0"/>
        </w:rPr>
        <w:t>»</w:t>
      </w:r>
      <w:r>
        <w:rPr>
          <w:bCs w:val="0"/>
        </w:rPr>
        <w:t xml:space="preserve"> </w:t>
      </w:r>
      <w:r w:rsidR="00AA165A" w:rsidRPr="00966C3E">
        <w:rPr>
          <w:bCs w:val="0"/>
        </w:rPr>
        <w:t>(</w:t>
      </w:r>
      <w:r w:rsidR="002B5E21" w:rsidRPr="00966C3E">
        <w:rPr>
          <w:bCs w:val="0"/>
        </w:rPr>
        <w:fldChar w:fldCharType="begin"/>
      </w:r>
      <w:r w:rsidR="00AA165A" w:rsidRPr="00966C3E">
        <w:rPr>
          <w:bCs w:val="0"/>
        </w:rPr>
        <w:instrText xml:space="preserve"> REF _Ref510690270 \h </w:instrText>
      </w:r>
      <w:r w:rsidR="002B5E21" w:rsidRPr="00966C3E">
        <w:rPr>
          <w:bCs w:val="0"/>
        </w:rPr>
      </w:r>
      <w:r w:rsidR="002B5E21" w:rsidRPr="00966C3E">
        <w:rPr>
          <w:bCs w:val="0"/>
        </w:rPr>
        <w:fldChar w:fldCharType="separate"/>
      </w:r>
      <w:r w:rsidR="001C6DD0" w:rsidRPr="00863B89">
        <w:t xml:space="preserve"> </w:t>
      </w:r>
      <w:r w:rsidR="001C6DD0">
        <w:t xml:space="preserve">Рисунок </w:t>
      </w:r>
      <w:r w:rsidR="001C6DD0">
        <w:rPr>
          <w:noProof/>
        </w:rPr>
        <w:t>24</w:t>
      </w:r>
      <w:r w:rsidR="002B5E21" w:rsidRPr="00966C3E">
        <w:rPr>
          <w:bCs w:val="0"/>
        </w:rPr>
        <w:fldChar w:fldCharType="end"/>
      </w:r>
      <w:r w:rsidR="00AA165A" w:rsidRPr="00966C3E">
        <w:rPr>
          <w:bCs w:val="0"/>
        </w:rPr>
        <w:t>).</w:t>
      </w:r>
    </w:p>
    <w:p w:rsidR="0038435F" w:rsidRPr="0038435F" w:rsidRDefault="0038713B" w:rsidP="009163DC">
      <w:pPr>
        <w:jc w:val="center"/>
      </w:pPr>
      <w:r>
        <w:rPr>
          <w:noProof/>
        </w:rPr>
        <w:drawing>
          <wp:inline distT="0" distB="0" distL="0" distR="0">
            <wp:extent cx="5954395" cy="1440815"/>
            <wp:effectExtent l="19050" t="0" r="8255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65A" w:rsidRDefault="00AA165A" w:rsidP="00AA165A">
      <w:pPr>
        <w:pStyle w:val="ab"/>
      </w:pPr>
      <w:bookmarkStart w:id="67" w:name="_Ref510690270"/>
      <w:r w:rsidRPr="00863B89">
        <w:t xml:space="preserve"> </w:t>
      </w:r>
      <w:r>
        <w:t xml:space="preserve">Рисунок </w:t>
      </w:r>
      <w:fldSimple w:instr=" SEQ Рисунок \* ARABIC ">
        <w:r w:rsidR="001C6DD0">
          <w:rPr>
            <w:noProof/>
          </w:rPr>
          <w:t>24</w:t>
        </w:r>
      </w:fldSimple>
      <w:bookmarkEnd w:id="67"/>
      <w:r w:rsidRPr="00351B9A">
        <w:t xml:space="preserve"> </w:t>
      </w:r>
      <w:r>
        <w:rPr>
          <w:lang w:val="en-US"/>
        </w:rPr>
        <w:sym w:font="Symbol" w:char="F02D"/>
      </w:r>
      <w:r w:rsidRPr="00863B89">
        <w:t xml:space="preserve"> </w:t>
      </w:r>
      <w:r>
        <w:t xml:space="preserve">Раздел </w:t>
      </w:r>
      <w:r w:rsidRPr="009118C9">
        <w:t>«</w:t>
      </w:r>
      <w:r w:rsidR="009163DC">
        <w:t>Информация об общероссийских и международных классификаторах</w:t>
      </w:r>
      <w:r w:rsidRPr="009118C9">
        <w:t>»</w:t>
      </w:r>
      <w:r w:rsidRPr="007E51ED">
        <w:t xml:space="preserve"> </w:t>
      </w:r>
    </w:p>
    <w:p w:rsidR="009163DC" w:rsidRDefault="009163DC" w:rsidP="00AA165A">
      <w:pPr>
        <w:pStyle w:val="ab"/>
      </w:pPr>
    </w:p>
    <w:p w:rsidR="009163DC" w:rsidRPr="009118C9" w:rsidRDefault="009163DC" w:rsidP="009163DC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r w:rsidR="002B5E21">
        <w:fldChar w:fldCharType="begin"/>
      </w:r>
      <w:r w:rsidR="001C6DD0">
        <w:instrText xml:space="preserve"> REF _Ref513537402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25</w:t>
      </w:r>
      <w:r w:rsidR="002B5E21">
        <w:fldChar w:fldCharType="end"/>
      </w:r>
      <w:r w:rsidRPr="009118C9">
        <w:t xml:space="preserve">). </w:t>
      </w:r>
    </w:p>
    <w:p w:rsidR="009163DC" w:rsidRPr="009118C9" w:rsidRDefault="0038713B" w:rsidP="009163DC">
      <w:pPr>
        <w:jc w:val="center"/>
      </w:pPr>
      <w:r>
        <w:rPr>
          <w:noProof/>
        </w:rPr>
        <w:lastRenderedPageBreak/>
        <w:drawing>
          <wp:inline distT="0" distB="0" distL="0" distR="0">
            <wp:extent cx="6035040" cy="1404620"/>
            <wp:effectExtent l="19050" t="0" r="3810" b="0"/>
            <wp:docPr id="2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3DC" w:rsidRPr="009118C9" w:rsidRDefault="009163DC" w:rsidP="009163DC">
      <w:pPr>
        <w:pStyle w:val="ab"/>
      </w:pPr>
      <w:bookmarkStart w:id="68" w:name="_Ref51353740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25</w:t>
      </w:r>
      <w:r w:rsidR="002B5E21" w:rsidRPr="00F611EE">
        <w:rPr>
          <w:rStyle w:val="ac"/>
        </w:rPr>
        <w:fldChar w:fldCharType="end"/>
      </w:r>
      <w:bookmarkEnd w:id="68"/>
      <w:r w:rsidRPr="00F611EE">
        <w:t xml:space="preserve"> </w:t>
      </w:r>
      <w:r w:rsidRPr="00F611EE">
        <w:sym w:font="Symbol" w:char="F02D"/>
      </w:r>
      <w:r>
        <w:t xml:space="preserve"> </w:t>
      </w:r>
      <w:r w:rsidRPr="009118C9">
        <w:t xml:space="preserve">Создание новой записи в разделе </w:t>
      </w:r>
      <w:r w:rsidRPr="00966C3E">
        <w:rPr>
          <w:bCs w:val="0"/>
        </w:rPr>
        <w:t>«</w:t>
      </w:r>
      <w:r>
        <w:t>Информация об общероссийских и международных классификаторах</w:t>
      </w:r>
      <w:r w:rsidRPr="00966C3E">
        <w:rPr>
          <w:bCs w:val="0"/>
        </w:rPr>
        <w:t>»</w:t>
      </w:r>
    </w:p>
    <w:p w:rsidR="009163DC" w:rsidRDefault="009163DC" w:rsidP="009163DC">
      <w:pPr>
        <w:pStyle w:val="30"/>
        <w:ind w:left="0" w:firstLine="709"/>
      </w:pPr>
      <w:r w:rsidRPr="009118C9">
        <w:t xml:space="preserve">Заполните поля данного раздела </w:t>
      </w:r>
      <w:r w:rsidRPr="00966C3E">
        <w:rPr>
          <w:bCs w:val="0"/>
        </w:rPr>
        <w:t>«</w:t>
      </w:r>
      <w:r>
        <w:t>Информация об общероссийских и международных классификаторах</w:t>
      </w:r>
      <w:r w:rsidRPr="00966C3E">
        <w:rPr>
          <w:bCs w:val="0"/>
        </w:rPr>
        <w:t>»</w:t>
      </w:r>
      <w:r>
        <w:rPr>
          <w:bCs w:val="0"/>
        </w:rPr>
        <w:t>.</w:t>
      </w:r>
      <w:r w:rsidRPr="009118C9">
        <w:t xml:space="preserve"> Поля, обязательные для заполнения, отмечены знаком «*»</w:t>
      </w:r>
      <w:r w:rsidR="00125CC8">
        <w:t xml:space="preserve"> (</w:t>
      </w:r>
      <w:r w:rsidR="002B5E21">
        <w:fldChar w:fldCharType="begin"/>
      </w:r>
      <w:r w:rsidR="00125CC8">
        <w:instrText xml:space="preserve"> REF _Ref513215242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26</w:t>
      </w:r>
      <w:r w:rsidR="002B5E21">
        <w:fldChar w:fldCharType="end"/>
      </w:r>
      <w:r w:rsidR="00125CC8">
        <w:t>)</w:t>
      </w:r>
      <w:r w:rsidRPr="009118C9">
        <w:t>.</w:t>
      </w:r>
    </w:p>
    <w:p w:rsidR="00125CC8" w:rsidRPr="00125CC8" w:rsidRDefault="002E450A" w:rsidP="00125CC8">
      <w:pPr>
        <w:jc w:val="center"/>
      </w:pPr>
      <w:r w:rsidRPr="002E450A">
        <w:t xml:space="preserve"> </w:t>
      </w:r>
      <w:r w:rsidR="0038713B">
        <w:rPr>
          <w:noProof/>
        </w:rPr>
        <w:drawing>
          <wp:inline distT="0" distB="0" distL="0" distR="0">
            <wp:extent cx="4923155" cy="2787015"/>
            <wp:effectExtent l="19050" t="0" r="0" b="0"/>
            <wp:docPr id="2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87" r="1021" b="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C8" w:rsidRDefault="009163DC" w:rsidP="00125CC8">
      <w:pPr>
        <w:pStyle w:val="ab"/>
        <w:rPr>
          <w:bCs w:val="0"/>
        </w:rPr>
      </w:pPr>
      <w:bookmarkStart w:id="69" w:name="_Ref51321524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26</w:t>
      </w:r>
      <w:r w:rsidR="002B5E21" w:rsidRPr="00F611EE">
        <w:rPr>
          <w:rStyle w:val="ac"/>
        </w:rPr>
        <w:fldChar w:fldCharType="end"/>
      </w:r>
      <w:bookmarkEnd w:id="69"/>
      <w:r w:rsidRPr="00F611EE">
        <w:t xml:space="preserve"> </w:t>
      </w:r>
      <w:r w:rsidRPr="00F611EE">
        <w:sym w:font="Symbol" w:char="F02D"/>
      </w:r>
      <w:r>
        <w:t xml:space="preserve"> Заполнение раздела </w:t>
      </w:r>
      <w:r w:rsidR="00125CC8" w:rsidRPr="00966C3E">
        <w:rPr>
          <w:bCs w:val="0"/>
        </w:rPr>
        <w:t>«</w:t>
      </w:r>
      <w:r w:rsidR="00125CC8">
        <w:t>Информация об общероссийских и международных классификаторах</w:t>
      </w:r>
      <w:r w:rsidR="00125CC8" w:rsidRPr="00966C3E">
        <w:rPr>
          <w:bCs w:val="0"/>
        </w:rPr>
        <w:t>»</w:t>
      </w:r>
    </w:p>
    <w:p w:rsidR="009163DC" w:rsidRPr="009118C9" w:rsidRDefault="00E002B8" w:rsidP="00125CC8">
      <w:pPr>
        <w:pStyle w:val="30"/>
        <w:ind w:left="0" w:firstLine="709"/>
      </w:pPr>
      <w:r>
        <w:t>П</w:t>
      </w:r>
      <w:r w:rsidR="009163DC" w:rsidRPr="009118C9">
        <w:t>олях «</w:t>
      </w:r>
      <w:r w:rsidR="00125CC8">
        <w:t>Наименование классификатора</w:t>
      </w:r>
      <w:r w:rsidR="009163DC" w:rsidRPr="009118C9">
        <w:t>»</w:t>
      </w:r>
      <w:r w:rsidR="00125CC8">
        <w:t xml:space="preserve"> и </w:t>
      </w:r>
      <w:r w:rsidR="00125CC8" w:rsidRPr="009118C9">
        <w:t>«</w:t>
      </w:r>
      <w:r w:rsidR="00125CC8">
        <w:t>Наименование значени</w:t>
      </w:r>
      <w:r w:rsidR="006E48EA">
        <w:t>я</w:t>
      </w:r>
      <w:r w:rsidR="00125CC8">
        <w:t xml:space="preserve"> классификатора</w:t>
      </w:r>
      <w:r w:rsidR="00125CC8" w:rsidRPr="009118C9">
        <w:t>»</w:t>
      </w:r>
      <w:r w:rsidR="00125CC8">
        <w:t xml:space="preserve"> заполните с клавиатуры</w:t>
      </w:r>
      <w:r w:rsidR="009163DC" w:rsidRPr="009118C9">
        <w:t>.</w:t>
      </w:r>
    </w:p>
    <w:p w:rsidR="009163DC" w:rsidRDefault="009163DC" w:rsidP="009163DC">
      <w:pPr>
        <w:pStyle w:val="30"/>
        <w:ind w:left="0" w:firstLine="709"/>
      </w:pPr>
      <w:r w:rsidRPr="009118C9">
        <w:t>Нажмите на кнопку «Сохранить» для сохранения сделанных изменений. Затем нажмите на кнопку «Готово» (</w:t>
      </w:r>
      <w:r w:rsidR="002B5E21">
        <w:fldChar w:fldCharType="begin"/>
      </w:r>
      <w:r w:rsidR="001C6DD0">
        <w:instrText xml:space="preserve"> REF _Ref513537424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27</w:t>
      </w:r>
      <w:r w:rsidR="002B5E21">
        <w:fldChar w:fldCharType="end"/>
      </w:r>
      <w:r w:rsidRPr="009118C9">
        <w:t>).</w:t>
      </w:r>
    </w:p>
    <w:p w:rsidR="002E450A" w:rsidRPr="002E450A" w:rsidRDefault="0038713B" w:rsidP="002E450A">
      <w:pPr>
        <w:jc w:val="center"/>
      </w:pPr>
      <w:r>
        <w:rPr>
          <w:noProof/>
        </w:rPr>
        <w:lastRenderedPageBreak/>
        <w:drawing>
          <wp:inline distT="0" distB="0" distL="0" distR="0">
            <wp:extent cx="5318125" cy="3021330"/>
            <wp:effectExtent l="19050" t="0" r="0" b="0"/>
            <wp:docPr id="2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C8" w:rsidRPr="009118C9" w:rsidRDefault="009163DC" w:rsidP="00125CC8">
      <w:pPr>
        <w:pStyle w:val="ab"/>
      </w:pPr>
      <w:bookmarkStart w:id="70" w:name="_Ref513537424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27</w:t>
      </w:r>
      <w:r w:rsidR="002B5E21" w:rsidRPr="00F611EE">
        <w:rPr>
          <w:rStyle w:val="ac"/>
        </w:rPr>
        <w:fldChar w:fldCharType="end"/>
      </w:r>
      <w:bookmarkEnd w:id="70"/>
      <w:r w:rsidRPr="00F611EE">
        <w:t xml:space="preserve"> </w:t>
      </w:r>
      <w:r w:rsidRPr="00F611EE">
        <w:sym w:font="Symbol" w:char="F02D"/>
      </w:r>
      <w:r>
        <w:t xml:space="preserve"> </w:t>
      </w:r>
      <w:r w:rsidRPr="009118C9">
        <w:t xml:space="preserve"> Сохранение новой записи в разделе </w:t>
      </w:r>
      <w:r w:rsidR="00125CC8" w:rsidRPr="00966C3E">
        <w:rPr>
          <w:bCs w:val="0"/>
        </w:rPr>
        <w:t>«</w:t>
      </w:r>
      <w:r w:rsidR="00125CC8">
        <w:t>Информация об общероссийских и международных классификаторах</w:t>
      </w:r>
      <w:r w:rsidR="00125CC8" w:rsidRPr="00966C3E">
        <w:rPr>
          <w:bCs w:val="0"/>
        </w:rPr>
        <w:t>»</w:t>
      </w:r>
    </w:p>
    <w:p w:rsidR="0021691E" w:rsidRDefault="00DF03A0" w:rsidP="002E450A">
      <w:pPr>
        <w:pStyle w:val="21"/>
        <w:ind w:left="0" w:firstLine="709"/>
      </w:pPr>
      <w:bookmarkStart w:id="71" w:name="_Toc513552241"/>
      <w:bookmarkStart w:id="72" w:name="_Toc493767236"/>
      <w:bookmarkStart w:id="73" w:name="_Toc495414325"/>
      <w:bookmarkStart w:id="74" w:name="_Toc496438596"/>
      <w:bookmarkStart w:id="75" w:name="_Ref507495772"/>
      <w:bookmarkStart w:id="76" w:name="_Ref507495785"/>
      <w:bookmarkStart w:id="77" w:name="_Toc510707366"/>
      <w:r>
        <w:t>Заполнение р</w:t>
      </w:r>
      <w:r w:rsidR="0021691E" w:rsidRPr="009118C9">
        <w:t>аздел</w:t>
      </w:r>
      <w:r>
        <w:t>а</w:t>
      </w:r>
      <w:r w:rsidR="0021691E">
        <w:t xml:space="preserve"> </w:t>
      </w:r>
      <w:r w:rsidR="0021691E" w:rsidRPr="009118C9">
        <w:t>«</w:t>
      </w:r>
      <w:r w:rsidR="002E450A">
        <w:t>Типовые контракты и условия контрактов</w:t>
      </w:r>
      <w:r w:rsidR="0021691E" w:rsidRPr="009118C9">
        <w:t>»</w:t>
      </w:r>
      <w:bookmarkEnd w:id="71"/>
    </w:p>
    <w:p w:rsidR="0021691E" w:rsidRDefault="0021691E" w:rsidP="0021691E">
      <w:pPr>
        <w:pStyle w:val="30"/>
        <w:ind w:left="0" w:firstLine="709"/>
        <w:rPr>
          <w:bCs w:val="0"/>
        </w:rPr>
      </w:pPr>
      <w:r>
        <w:rPr>
          <w:bCs w:val="0"/>
        </w:rPr>
        <w:t>Перейдите в р</w:t>
      </w:r>
      <w:r w:rsidRPr="00966C3E">
        <w:rPr>
          <w:bCs w:val="0"/>
        </w:rPr>
        <w:t>аздел «</w:t>
      </w:r>
      <w:r w:rsidR="002E450A">
        <w:t>Типовые контракты и условия контрактов</w:t>
      </w:r>
      <w:r w:rsidRPr="00966C3E">
        <w:rPr>
          <w:bCs w:val="0"/>
        </w:rPr>
        <w:t>»</w:t>
      </w:r>
      <w:r w:rsidR="002002F2" w:rsidRPr="002002F2">
        <w:rPr>
          <w:bCs w:val="0"/>
        </w:rPr>
        <w:t xml:space="preserve"> </w:t>
      </w:r>
      <w:r w:rsidRPr="00966C3E">
        <w:rPr>
          <w:bCs w:val="0"/>
        </w:rPr>
        <w:t>(</w:t>
      </w:r>
      <w:r w:rsidR="002B5E21">
        <w:rPr>
          <w:bCs w:val="0"/>
        </w:rPr>
        <w:fldChar w:fldCharType="begin"/>
      </w:r>
      <w:r w:rsidR="002002F2">
        <w:rPr>
          <w:bCs w:val="0"/>
        </w:rPr>
        <w:instrText xml:space="preserve"> REF _Ref513448178 \h </w:instrText>
      </w:r>
      <w:r w:rsidR="002B5E21">
        <w:rPr>
          <w:bCs w:val="0"/>
        </w:rPr>
      </w:r>
      <w:r w:rsidR="002B5E21">
        <w:rPr>
          <w:bCs w:val="0"/>
        </w:rPr>
        <w:fldChar w:fldCharType="separate"/>
      </w:r>
      <w:r w:rsidR="001C6DD0">
        <w:t xml:space="preserve">Рисунок </w:t>
      </w:r>
      <w:r w:rsidR="001C6DD0">
        <w:rPr>
          <w:noProof/>
        </w:rPr>
        <w:t>28</w:t>
      </w:r>
      <w:r w:rsidR="002B5E21">
        <w:rPr>
          <w:bCs w:val="0"/>
        </w:rPr>
        <w:fldChar w:fldCharType="end"/>
      </w:r>
      <w:r w:rsidRPr="00966C3E">
        <w:rPr>
          <w:bCs w:val="0"/>
        </w:rPr>
        <w:t>).</w:t>
      </w:r>
    </w:p>
    <w:p w:rsidR="002E450A" w:rsidRPr="002E450A" w:rsidRDefault="0038713B" w:rsidP="002E450A">
      <w:pPr>
        <w:jc w:val="center"/>
      </w:pPr>
      <w:r>
        <w:rPr>
          <w:noProof/>
        </w:rPr>
        <w:drawing>
          <wp:inline distT="0" distB="0" distL="0" distR="0">
            <wp:extent cx="5567045" cy="1287780"/>
            <wp:effectExtent l="19050" t="0" r="0" b="0"/>
            <wp:docPr id="3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91E" w:rsidRDefault="0021691E" w:rsidP="0021691E">
      <w:pPr>
        <w:pStyle w:val="ab"/>
      </w:pPr>
      <w:r w:rsidRPr="00863B89">
        <w:t xml:space="preserve"> </w:t>
      </w:r>
      <w:bookmarkStart w:id="78" w:name="_Ref513448178"/>
      <w:bookmarkStart w:id="79" w:name="_Ref513448132"/>
      <w:r>
        <w:t xml:space="preserve">Рисунок </w:t>
      </w:r>
      <w:fldSimple w:instr=" SEQ Рисунок \* ARABIC ">
        <w:r w:rsidR="001C6DD0">
          <w:rPr>
            <w:noProof/>
          </w:rPr>
          <w:t>28</w:t>
        </w:r>
      </w:fldSimple>
      <w:bookmarkEnd w:id="78"/>
      <w:r w:rsidRPr="00351B9A">
        <w:t xml:space="preserve"> </w:t>
      </w:r>
      <w:r>
        <w:rPr>
          <w:lang w:val="en-US"/>
        </w:rPr>
        <w:sym w:font="Symbol" w:char="F02D"/>
      </w:r>
      <w:r w:rsidRPr="00863B89">
        <w:t xml:space="preserve"> </w:t>
      </w:r>
      <w:r>
        <w:t xml:space="preserve">Раздел </w:t>
      </w:r>
      <w:r w:rsidR="00BA4051" w:rsidRPr="00966C3E">
        <w:rPr>
          <w:bCs w:val="0"/>
        </w:rPr>
        <w:t>«</w:t>
      </w:r>
      <w:r w:rsidR="00BA4051">
        <w:t>Типовые контракты и условия контрактов</w:t>
      </w:r>
      <w:r w:rsidR="00BA4051" w:rsidRPr="00966C3E">
        <w:rPr>
          <w:bCs w:val="0"/>
        </w:rPr>
        <w:t>»</w:t>
      </w:r>
      <w:bookmarkEnd w:id="79"/>
      <w:r w:rsidRPr="007E51ED">
        <w:t xml:space="preserve"> </w:t>
      </w:r>
    </w:p>
    <w:p w:rsidR="0021691E" w:rsidRDefault="0021691E" w:rsidP="0021691E">
      <w:pPr>
        <w:pStyle w:val="ab"/>
      </w:pPr>
    </w:p>
    <w:p w:rsidR="0021691E" w:rsidRPr="009118C9" w:rsidRDefault="0021691E" w:rsidP="0021691E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r w:rsidR="002B5E21">
        <w:fldChar w:fldCharType="begin"/>
      </w:r>
      <w:r w:rsidR="001C6DD0">
        <w:instrText xml:space="preserve"> REF _Ref513448204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29</w:t>
      </w:r>
      <w:r w:rsidR="002B5E21">
        <w:fldChar w:fldCharType="end"/>
      </w:r>
      <w:r w:rsidRPr="009118C9">
        <w:t xml:space="preserve">). </w:t>
      </w:r>
    </w:p>
    <w:p w:rsidR="0021691E" w:rsidRPr="009118C9" w:rsidRDefault="0038713B" w:rsidP="002E450A">
      <w:pPr>
        <w:jc w:val="center"/>
      </w:pPr>
      <w:r>
        <w:rPr>
          <w:noProof/>
        </w:rPr>
        <w:drawing>
          <wp:inline distT="0" distB="0" distL="0" distR="0">
            <wp:extent cx="5588635" cy="1272540"/>
            <wp:effectExtent l="19050" t="0" r="0" b="0"/>
            <wp:docPr id="3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051" w:rsidRDefault="0021691E" w:rsidP="00BA4051">
      <w:pPr>
        <w:pStyle w:val="ab"/>
        <w:rPr>
          <w:bCs w:val="0"/>
        </w:rPr>
      </w:pPr>
      <w:bookmarkStart w:id="80" w:name="_Ref513448204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29</w:t>
      </w:r>
      <w:r w:rsidR="002B5E21" w:rsidRPr="00F611EE">
        <w:rPr>
          <w:rStyle w:val="ac"/>
        </w:rPr>
        <w:fldChar w:fldCharType="end"/>
      </w:r>
      <w:bookmarkEnd w:id="80"/>
      <w:r w:rsidRPr="00F611EE">
        <w:t xml:space="preserve"> </w:t>
      </w:r>
      <w:r w:rsidRPr="00F611EE">
        <w:sym w:font="Symbol" w:char="F02D"/>
      </w:r>
      <w:r>
        <w:t xml:space="preserve"> </w:t>
      </w:r>
      <w:r w:rsidRPr="009118C9">
        <w:t xml:space="preserve">Создание новой записи в разделе </w:t>
      </w:r>
      <w:r w:rsidR="00BA4051" w:rsidRPr="00966C3E">
        <w:rPr>
          <w:bCs w:val="0"/>
        </w:rPr>
        <w:t>«</w:t>
      </w:r>
      <w:r w:rsidR="00BA4051">
        <w:t>Типовые контракты и условия контрактов</w:t>
      </w:r>
      <w:r w:rsidR="00BA4051" w:rsidRPr="00966C3E">
        <w:rPr>
          <w:bCs w:val="0"/>
        </w:rPr>
        <w:t>»</w:t>
      </w:r>
    </w:p>
    <w:p w:rsidR="0021691E" w:rsidRDefault="0021691E" w:rsidP="00BA4051">
      <w:pPr>
        <w:pStyle w:val="30"/>
        <w:ind w:left="0" w:firstLine="709"/>
      </w:pPr>
      <w:r w:rsidRPr="009118C9">
        <w:lastRenderedPageBreak/>
        <w:t xml:space="preserve">Заполните поля данного раздела </w:t>
      </w:r>
      <w:r w:rsidR="006E48EA" w:rsidRPr="00966C3E">
        <w:rPr>
          <w:bCs w:val="0"/>
        </w:rPr>
        <w:t>«</w:t>
      </w:r>
      <w:r w:rsidR="006E48EA">
        <w:t>Типовые контракты и условия контрактов</w:t>
      </w:r>
      <w:r w:rsidR="006E48EA" w:rsidRPr="00966C3E">
        <w:rPr>
          <w:bCs w:val="0"/>
        </w:rPr>
        <w:t>»</w:t>
      </w:r>
      <w:r>
        <w:rPr>
          <w:bCs w:val="0"/>
        </w:rPr>
        <w:t>.</w:t>
      </w:r>
      <w:r w:rsidRPr="009118C9">
        <w:t xml:space="preserve"> Поля, обязательные для заполнения, отмечены знаком «*»</w:t>
      </w:r>
      <w:r>
        <w:t xml:space="preserve"> (</w:t>
      </w:r>
      <w:r w:rsidR="002B5E21">
        <w:fldChar w:fldCharType="begin"/>
      </w:r>
      <w:r w:rsidR="00AA2268">
        <w:instrText xml:space="preserve"> REF _Ref513448276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30</w:t>
      </w:r>
      <w:r w:rsidR="002B5E21">
        <w:fldChar w:fldCharType="end"/>
      </w:r>
      <w:r>
        <w:t>)</w:t>
      </w:r>
      <w:r w:rsidRPr="009118C9">
        <w:t>.</w:t>
      </w:r>
    </w:p>
    <w:p w:rsidR="0021691E" w:rsidRPr="00125CC8" w:rsidRDefault="0038713B" w:rsidP="0021691E">
      <w:pPr>
        <w:jc w:val="center"/>
      </w:pPr>
      <w:r>
        <w:rPr>
          <w:noProof/>
        </w:rPr>
        <w:drawing>
          <wp:inline distT="0" distB="0" distL="0" distR="0">
            <wp:extent cx="5486400" cy="2223770"/>
            <wp:effectExtent l="19050" t="0" r="0" b="0"/>
            <wp:docPr id="3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2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EA" w:rsidRDefault="0021691E" w:rsidP="006E48EA">
      <w:pPr>
        <w:pStyle w:val="ab"/>
        <w:rPr>
          <w:bCs w:val="0"/>
        </w:rPr>
      </w:pPr>
      <w:bookmarkStart w:id="81" w:name="_Ref513448276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30</w:t>
      </w:r>
      <w:r w:rsidR="002B5E21" w:rsidRPr="00F611EE">
        <w:rPr>
          <w:rStyle w:val="ac"/>
        </w:rPr>
        <w:fldChar w:fldCharType="end"/>
      </w:r>
      <w:bookmarkEnd w:id="81"/>
      <w:r w:rsidRPr="00F611EE">
        <w:t xml:space="preserve"> </w:t>
      </w:r>
      <w:r w:rsidRPr="00F611EE">
        <w:sym w:font="Symbol" w:char="F02D"/>
      </w:r>
      <w:r>
        <w:t xml:space="preserve"> Заполнение раздела </w:t>
      </w:r>
      <w:r w:rsidR="006E48EA" w:rsidRPr="00966C3E">
        <w:rPr>
          <w:bCs w:val="0"/>
        </w:rPr>
        <w:t>«</w:t>
      </w:r>
      <w:r w:rsidR="006E48EA">
        <w:t>Типовые контракты и условия контрактов</w:t>
      </w:r>
      <w:r w:rsidR="006E48EA" w:rsidRPr="00966C3E">
        <w:rPr>
          <w:bCs w:val="0"/>
        </w:rPr>
        <w:t>»</w:t>
      </w:r>
    </w:p>
    <w:p w:rsidR="0021691E" w:rsidRDefault="0021691E" w:rsidP="0021691E">
      <w:pPr>
        <w:pStyle w:val="ab"/>
        <w:rPr>
          <w:bCs w:val="0"/>
        </w:rPr>
      </w:pPr>
    </w:p>
    <w:p w:rsidR="006E48EA" w:rsidRDefault="0021691E" w:rsidP="0021691E">
      <w:pPr>
        <w:pStyle w:val="30"/>
        <w:ind w:left="0" w:firstLine="709"/>
      </w:pPr>
      <w:r w:rsidRPr="009118C9">
        <w:t>В пол</w:t>
      </w:r>
      <w:r w:rsidR="006E48EA">
        <w:t>е</w:t>
      </w:r>
      <w:r w:rsidRPr="009118C9">
        <w:t xml:space="preserve"> «</w:t>
      </w:r>
      <w:r w:rsidR="006E48EA">
        <w:t>Вид документа</w:t>
      </w:r>
      <w:r w:rsidRPr="009118C9">
        <w:t>»</w:t>
      </w:r>
      <w:r w:rsidR="006E48EA">
        <w:t xml:space="preserve"> выберите значение из выпадающего списка.</w:t>
      </w:r>
    </w:p>
    <w:p w:rsidR="0021691E" w:rsidRPr="009118C9" w:rsidRDefault="006E48EA" w:rsidP="0021691E">
      <w:pPr>
        <w:pStyle w:val="30"/>
        <w:ind w:left="0" w:firstLine="709"/>
      </w:pPr>
      <w:r>
        <w:t xml:space="preserve">Поле </w:t>
      </w:r>
      <w:r w:rsidR="0021691E" w:rsidRPr="009118C9">
        <w:t>«</w:t>
      </w:r>
      <w:r w:rsidR="0021691E">
        <w:t>Наименование значение классификатора</w:t>
      </w:r>
      <w:r w:rsidR="0021691E" w:rsidRPr="009118C9">
        <w:t>»</w:t>
      </w:r>
      <w:r w:rsidR="0021691E">
        <w:t xml:space="preserve"> заполните с клавиатуры</w:t>
      </w:r>
      <w:r w:rsidR="0021691E" w:rsidRPr="009118C9">
        <w:t>.</w:t>
      </w:r>
    </w:p>
    <w:p w:rsidR="0021691E" w:rsidRDefault="0021691E" w:rsidP="00F50710">
      <w:pPr>
        <w:pStyle w:val="30"/>
        <w:tabs>
          <w:tab w:val="left" w:pos="993"/>
        </w:tabs>
        <w:ind w:left="0" w:firstLine="709"/>
      </w:pPr>
      <w:r w:rsidRPr="009118C9">
        <w:t>Нажмите на кнопку «Сохранить» для сохранения сделанных изменений. Затем нажмите на кнопку «Готово» (</w:t>
      </w:r>
      <w:r w:rsidR="002B5E21">
        <w:fldChar w:fldCharType="begin"/>
      </w:r>
      <w:r w:rsidR="00AA2268">
        <w:instrText xml:space="preserve"> REF _Ref513448288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31</w:t>
      </w:r>
      <w:r w:rsidR="002B5E21">
        <w:fldChar w:fldCharType="end"/>
      </w:r>
      <w:r w:rsidRPr="009118C9">
        <w:t>).</w:t>
      </w:r>
    </w:p>
    <w:p w:rsidR="0021691E" w:rsidRPr="00125CC8" w:rsidRDefault="0038713B" w:rsidP="0021691E">
      <w:pPr>
        <w:jc w:val="center"/>
      </w:pPr>
      <w:r>
        <w:rPr>
          <w:noProof/>
        </w:rPr>
        <w:drawing>
          <wp:inline distT="0" distB="0" distL="0" distR="0">
            <wp:extent cx="5523230" cy="2275205"/>
            <wp:effectExtent l="19050" t="0" r="1270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703" r="861" b="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8EA" w:rsidRDefault="0021691E" w:rsidP="006E48EA">
      <w:pPr>
        <w:pStyle w:val="ab"/>
        <w:rPr>
          <w:bCs w:val="0"/>
        </w:rPr>
      </w:pPr>
      <w:bookmarkStart w:id="82" w:name="_Ref513448288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B65CF6">
        <w:rPr>
          <w:rStyle w:val="ac"/>
          <w:noProof/>
        </w:rPr>
        <w:t>31</w:t>
      </w:r>
      <w:r w:rsidR="002B5E21" w:rsidRPr="00F611EE">
        <w:rPr>
          <w:rStyle w:val="ac"/>
        </w:rPr>
        <w:fldChar w:fldCharType="end"/>
      </w:r>
      <w:bookmarkEnd w:id="82"/>
      <w:r w:rsidRPr="00F611EE">
        <w:t xml:space="preserve"> </w:t>
      </w:r>
      <w:r w:rsidRPr="00F611EE">
        <w:sym w:font="Symbol" w:char="F02D"/>
      </w:r>
      <w:r>
        <w:t xml:space="preserve"> </w:t>
      </w:r>
      <w:r w:rsidRPr="009118C9">
        <w:t xml:space="preserve"> Сохранение новой записи в разделе </w:t>
      </w:r>
      <w:r w:rsidR="006E48EA" w:rsidRPr="00966C3E">
        <w:rPr>
          <w:bCs w:val="0"/>
        </w:rPr>
        <w:t>«</w:t>
      </w:r>
      <w:r w:rsidR="006E48EA">
        <w:t>Типовые контракты и условия контрактов</w:t>
      </w:r>
      <w:r w:rsidR="006E48EA" w:rsidRPr="00966C3E">
        <w:rPr>
          <w:bCs w:val="0"/>
        </w:rPr>
        <w:t>»</w:t>
      </w:r>
    </w:p>
    <w:p w:rsidR="006E48EA" w:rsidRDefault="006E48EA" w:rsidP="006E48EA">
      <w:pPr>
        <w:pStyle w:val="ab"/>
        <w:rPr>
          <w:bCs w:val="0"/>
        </w:rPr>
      </w:pPr>
    </w:p>
    <w:p w:rsidR="00051B92" w:rsidRDefault="00DF03A0" w:rsidP="00051B92">
      <w:pPr>
        <w:pStyle w:val="21"/>
        <w:ind w:left="0" w:firstLine="709"/>
      </w:pPr>
      <w:bookmarkStart w:id="83" w:name="_Toc513552242"/>
      <w:r>
        <w:t>Заполнение р</w:t>
      </w:r>
      <w:r w:rsidR="00051B92" w:rsidRPr="009118C9">
        <w:t>аздел</w:t>
      </w:r>
      <w:r>
        <w:t>а</w:t>
      </w:r>
      <w:r w:rsidR="00051B92">
        <w:t xml:space="preserve"> </w:t>
      </w:r>
      <w:r w:rsidR="00051B92" w:rsidRPr="009118C9">
        <w:t>«</w:t>
      </w:r>
      <w:r w:rsidR="00051B92">
        <w:t>Перечень товаров, работ, услуг</w:t>
      </w:r>
      <w:r w:rsidR="00051B92" w:rsidRPr="009118C9">
        <w:t>»</w:t>
      </w:r>
      <w:bookmarkEnd w:id="83"/>
    </w:p>
    <w:p w:rsidR="00051B92" w:rsidRDefault="00051B92" w:rsidP="00051B92">
      <w:pPr>
        <w:pStyle w:val="30"/>
        <w:ind w:left="0" w:firstLine="709"/>
        <w:rPr>
          <w:bCs w:val="0"/>
        </w:rPr>
      </w:pPr>
      <w:r>
        <w:rPr>
          <w:bCs w:val="0"/>
        </w:rPr>
        <w:t>Перейдите в р</w:t>
      </w:r>
      <w:r w:rsidRPr="00966C3E">
        <w:rPr>
          <w:bCs w:val="0"/>
        </w:rPr>
        <w:t>аздел «</w:t>
      </w:r>
      <w:r>
        <w:t>Перечень товаров, работ, услуг</w:t>
      </w:r>
      <w:r w:rsidRPr="00966C3E">
        <w:rPr>
          <w:bCs w:val="0"/>
        </w:rPr>
        <w:t>»</w:t>
      </w:r>
      <w:r w:rsidRPr="002002F2">
        <w:rPr>
          <w:bCs w:val="0"/>
        </w:rPr>
        <w:t xml:space="preserve"> </w:t>
      </w:r>
      <w:r w:rsidRPr="00966C3E">
        <w:rPr>
          <w:bCs w:val="0"/>
        </w:rPr>
        <w:t>(</w:t>
      </w:r>
      <w:r w:rsidR="002B5E21">
        <w:rPr>
          <w:bCs w:val="0"/>
        </w:rPr>
        <w:fldChar w:fldCharType="begin"/>
      </w:r>
      <w:r>
        <w:rPr>
          <w:bCs w:val="0"/>
        </w:rPr>
        <w:instrText xml:space="preserve"> REF _Ref513449567 \h </w:instrText>
      </w:r>
      <w:r w:rsidR="002B5E21">
        <w:rPr>
          <w:bCs w:val="0"/>
        </w:rPr>
      </w:r>
      <w:r w:rsidR="002B5E21">
        <w:rPr>
          <w:bCs w:val="0"/>
        </w:rPr>
        <w:fldChar w:fldCharType="separate"/>
      </w:r>
      <w:r w:rsidR="001C6DD0">
        <w:t xml:space="preserve">Рисунок </w:t>
      </w:r>
      <w:r w:rsidR="001C6DD0">
        <w:rPr>
          <w:noProof/>
        </w:rPr>
        <w:t>32</w:t>
      </w:r>
      <w:r w:rsidR="002B5E21">
        <w:rPr>
          <w:bCs w:val="0"/>
        </w:rPr>
        <w:fldChar w:fldCharType="end"/>
      </w:r>
      <w:r w:rsidRPr="00966C3E">
        <w:rPr>
          <w:bCs w:val="0"/>
        </w:rPr>
        <w:t>).</w:t>
      </w:r>
    </w:p>
    <w:p w:rsidR="006E48EA" w:rsidRDefault="0038713B" w:rsidP="00051B92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5486400" cy="1302385"/>
            <wp:effectExtent l="1905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92" w:rsidRDefault="00051B92" w:rsidP="00051B92">
      <w:pPr>
        <w:pStyle w:val="ab"/>
      </w:pPr>
      <w:bookmarkStart w:id="84" w:name="_Ref513449567"/>
      <w:r>
        <w:t xml:space="preserve">Рисунок </w:t>
      </w:r>
      <w:fldSimple w:instr=" SEQ Рисунок \* ARABIC ">
        <w:r w:rsidR="001C6DD0">
          <w:rPr>
            <w:noProof/>
          </w:rPr>
          <w:t>32</w:t>
        </w:r>
      </w:fldSimple>
      <w:bookmarkEnd w:id="84"/>
      <w:r w:rsidRPr="00351B9A">
        <w:t xml:space="preserve"> </w:t>
      </w:r>
      <w:r>
        <w:rPr>
          <w:lang w:val="en-US"/>
        </w:rPr>
        <w:sym w:font="Symbol" w:char="F02D"/>
      </w:r>
      <w:r w:rsidRPr="00863B89">
        <w:t xml:space="preserve"> </w:t>
      </w:r>
      <w:r>
        <w:t xml:space="preserve">Раздел </w:t>
      </w:r>
      <w:r w:rsidR="00F50710" w:rsidRPr="00966C3E">
        <w:rPr>
          <w:bCs w:val="0"/>
        </w:rPr>
        <w:t>«</w:t>
      </w:r>
      <w:r w:rsidR="00F50710">
        <w:t>Перечень товаров, работ, услуг</w:t>
      </w:r>
      <w:r w:rsidR="00F50710" w:rsidRPr="00966C3E">
        <w:rPr>
          <w:bCs w:val="0"/>
        </w:rPr>
        <w:t>»</w:t>
      </w:r>
      <w:r w:rsidRPr="007E51ED">
        <w:t xml:space="preserve"> </w:t>
      </w:r>
    </w:p>
    <w:p w:rsidR="00051B92" w:rsidRPr="009118C9" w:rsidRDefault="00051B92" w:rsidP="00051B92">
      <w:pPr>
        <w:pStyle w:val="30"/>
        <w:ind w:left="0" w:firstLine="709"/>
      </w:pPr>
      <w:r w:rsidRPr="009118C9">
        <w:t>Нажмите на кнопку «Операции» и выберите «Создать запись» (</w:t>
      </w:r>
      <w:r w:rsidR="002B5E21">
        <w:fldChar w:fldCharType="begin"/>
      </w:r>
      <w:r>
        <w:instrText xml:space="preserve"> REF _Ref513449663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33</w:t>
      </w:r>
      <w:r w:rsidR="002B5E21">
        <w:fldChar w:fldCharType="end"/>
      </w:r>
      <w:r w:rsidRPr="009118C9">
        <w:t xml:space="preserve">). </w:t>
      </w:r>
    </w:p>
    <w:p w:rsidR="006E48EA" w:rsidRDefault="0038713B" w:rsidP="00E002B8">
      <w:pPr>
        <w:jc w:val="center"/>
        <w:rPr>
          <w:bCs/>
        </w:rPr>
      </w:pPr>
      <w:r>
        <w:rPr>
          <w:noProof/>
        </w:rPr>
        <w:drawing>
          <wp:inline distT="0" distB="0" distL="0" distR="0">
            <wp:extent cx="4996180" cy="995045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22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92" w:rsidRDefault="00051B92" w:rsidP="00051B92">
      <w:pPr>
        <w:pStyle w:val="ab"/>
        <w:rPr>
          <w:bCs w:val="0"/>
        </w:rPr>
      </w:pPr>
      <w:bookmarkStart w:id="85" w:name="_Ref513449663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33</w:t>
      </w:r>
      <w:r w:rsidR="002B5E21" w:rsidRPr="00F611EE">
        <w:rPr>
          <w:rStyle w:val="ac"/>
        </w:rPr>
        <w:fldChar w:fldCharType="end"/>
      </w:r>
      <w:bookmarkEnd w:id="85"/>
      <w:r w:rsidRPr="00F611EE">
        <w:t xml:space="preserve"> </w:t>
      </w:r>
      <w:r w:rsidRPr="00F611EE">
        <w:sym w:font="Symbol" w:char="F02D"/>
      </w:r>
      <w:r>
        <w:t xml:space="preserve"> </w:t>
      </w:r>
      <w:r w:rsidRPr="009118C9">
        <w:t xml:space="preserve">Создание новой записи в разделе </w:t>
      </w:r>
      <w:r w:rsidRPr="00966C3E">
        <w:rPr>
          <w:bCs w:val="0"/>
        </w:rPr>
        <w:t>«</w:t>
      </w:r>
      <w:r>
        <w:t>Перечень товаров, работ, услуг</w:t>
      </w:r>
      <w:r w:rsidRPr="00966C3E">
        <w:rPr>
          <w:bCs w:val="0"/>
        </w:rPr>
        <w:t>»</w:t>
      </w:r>
    </w:p>
    <w:p w:rsidR="00F02703" w:rsidRPr="008F7255" w:rsidRDefault="00F02703" w:rsidP="00B65CF6">
      <w:pPr>
        <w:pStyle w:val="30"/>
        <w:ind w:left="0" w:firstLine="709"/>
        <w:rPr>
          <w:bCs w:val="0"/>
        </w:rPr>
      </w:pPr>
      <w:r w:rsidRPr="009118C9">
        <w:t xml:space="preserve">Заполните поля данного раздела </w:t>
      </w:r>
      <w:r w:rsidR="008F7255" w:rsidRPr="00966C3E">
        <w:rPr>
          <w:bCs w:val="0"/>
        </w:rPr>
        <w:t>«</w:t>
      </w:r>
      <w:r w:rsidR="008F7255">
        <w:t>Перечень товаров, работ, услуг</w:t>
      </w:r>
      <w:r w:rsidR="008F7255" w:rsidRPr="00966C3E">
        <w:rPr>
          <w:bCs w:val="0"/>
        </w:rPr>
        <w:t>»</w:t>
      </w:r>
      <w:r w:rsidRPr="008F7255">
        <w:rPr>
          <w:bCs w:val="0"/>
        </w:rPr>
        <w:t>.</w:t>
      </w:r>
      <w:r w:rsidRPr="009118C9">
        <w:t xml:space="preserve"> Поля, обязательные для заполнения, отмечены знаком «*»</w:t>
      </w:r>
      <w:r>
        <w:t xml:space="preserve"> (</w:t>
      </w:r>
      <w:r w:rsidR="002B5E21">
        <w:fldChar w:fldCharType="begin"/>
      </w:r>
      <w:r>
        <w:instrText xml:space="preserve"> REF _Ref513450209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34</w:t>
      </w:r>
      <w:r w:rsidR="002B5E21">
        <w:fldChar w:fldCharType="end"/>
      </w:r>
      <w:r>
        <w:t>)</w:t>
      </w:r>
      <w:r w:rsidRPr="009118C9">
        <w:t>.</w:t>
      </w:r>
    </w:p>
    <w:p w:rsidR="006E48EA" w:rsidRDefault="0038713B" w:rsidP="00AA2268">
      <w:pPr>
        <w:jc w:val="center"/>
      </w:pPr>
      <w:r>
        <w:rPr>
          <w:noProof/>
        </w:rPr>
        <w:drawing>
          <wp:inline distT="0" distB="0" distL="0" distR="0">
            <wp:extent cx="5295900" cy="2750820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703" w:rsidRDefault="00F02703" w:rsidP="00F02703">
      <w:pPr>
        <w:pStyle w:val="ab"/>
        <w:rPr>
          <w:bCs w:val="0"/>
        </w:rPr>
      </w:pPr>
      <w:bookmarkStart w:id="86" w:name="_Ref513450209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34</w:t>
      </w:r>
      <w:r w:rsidR="002B5E21" w:rsidRPr="00F611EE">
        <w:rPr>
          <w:rStyle w:val="ac"/>
        </w:rPr>
        <w:fldChar w:fldCharType="end"/>
      </w:r>
      <w:bookmarkEnd w:id="86"/>
      <w:r w:rsidRPr="00F611EE">
        <w:t xml:space="preserve"> </w:t>
      </w:r>
      <w:r w:rsidRPr="00F611EE">
        <w:sym w:font="Symbol" w:char="F02D"/>
      </w:r>
      <w:r>
        <w:t xml:space="preserve"> Заполнение раздела </w:t>
      </w:r>
      <w:r w:rsidR="00F50710" w:rsidRPr="00966C3E">
        <w:rPr>
          <w:bCs w:val="0"/>
        </w:rPr>
        <w:t>«</w:t>
      </w:r>
      <w:r w:rsidR="00F50710">
        <w:t>Перечень товаров, работ, услуг</w:t>
      </w:r>
      <w:r w:rsidR="00F50710" w:rsidRPr="00966C3E">
        <w:rPr>
          <w:bCs w:val="0"/>
        </w:rPr>
        <w:t>»</w:t>
      </w:r>
    </w:p>
    <w:p w:rsidR="00F02703" w:rsidRDefault="00F02703" w:rsidP="00B65CF6">
      <w:pPr>
        <w:pStyle w:val="30"/>
        <w:ind w:left="0" w:firstLine="709"/>
      </w:pPr>
      <w:r>
        <w:t>В пол</w:t>
      </w:r>
      <w:r w:rsidR="00BD541A">
        <w:t xml:space="preserve">ях </w:t>
      </w:r>
      <w:r w:rsidRPr="009118C9">
        <w:t>«</w:t>
      </w:r>
      <w:r>
        <w:t>Торговое наименование</w:t>
      </w:r>
      <w:r w:rsidRPr="009118C9">
        <w:t>»</w:t>
      </w:r>
      <w:r w:rsidR="00BD541A">
        <w:t xml:space="preserve">, </w:t>
      </w:r>
      <w:r w:rsidR="00BD541A" w:rsidRPr="009118C9">
        <w:t>«</w:t>
      </w:r>
      <w:r w:rsidR="00BD541A">
        <w:t>Производитель</w:t>
      </w:r>
      <w:r w:rsidR="00BD541A" w:rsidRPr="009118C9">
        <w:t>»</w:t>
      </w:r>
      <w:r w:rsidR="00BD541A">
        <w:t xml:space="preserve">, </w:t>
      </w:r>
      <w:r w:rsidR="00BD541A" w:rsidRPr="009118C9">
        <w:t>«</w:t>
      </w:r>
      <w:r w:rsidR="00BD541A">
        <w:t>Цена за единицу</w:t>
      </w:r>
      <w:r w:rsidR="00BD541A" w:rsidRPr="009118C9">
        <w:t>»</w:t>
      </w:r>
      <w:r w:rsidR="00BD541A">
        <w:t xml:space="preserve"> заполните значение </w:t>
      </w:r>
      <w:r>
        <w:t>с клавиатуры</w:t>
      </w:r>
      <w:r w:rsidRPr="009118C9">
        <w:t>.</w:t>
      </w:r>
      <w:r w:rsidRPr="00F02703">
        <w:t xml:space="preserve"> </w:t>
      </w:r>
    </w:p>
    <w:p w:rsidR="00BD541A" w:rsidRDefault="00F02703" w:rsidP="00BD541A">
      <w:pPr>
        <w:pStyle w:val="30"/>
        <w:ind w:left="0" w:firstLine="709"/>
      </w:pPr>
      <w:r w:rsidRPr="009118C9">
        <w:t>В пол</w:t>
      </w:r>
      <w:r>
        <w:t>е</w:t>
      </w:r>
      <w:r w:rsidRPr="009118C9">
        <w:t xml:space="preserve"> «</w:t>
      </w:r>
      <w:r w:rsidR="00BD541A">
        <w:t>Место происхождения</w:t>
      </w:r>
      <w:r w:rsidRPr="009118C9">
        <w:t>»</w:t>
      </w:r>
      <w:r w:rsidR="00BD541A">
        <w:t xml:space="preserve"> выберите значение из справочника</w:t>
      </w:r>
      <w:r>
        <w:t>.</w:t>
      </w:r>
      <w:r w:rsidR="00BD541A" w:rsidRPr="00BD541A">
        <w:t xml:space="preserve"> </w:t>
      </w:r>
      <w:r w:rsidR="00BD541A" w:rsidRPr="009118C9">
        <w:t xml:space="preserve">Для этого нажмите на кнопку </w:t>
      </w:r>
      <w:r w:rsidR="0038713B">
        <w:rPr>
          <w:noProof/>
        </w:rPr>
        <w:drawing>
          <wp:inline distT="0" distB="0" distL="0" distR="0">
            <wp:extent cx="307340" cy="336550"/>
            <wp:effectExtent l="19050" t="0" r="0" b="0"/>
            <wp:docPr id="37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41A" w:rsidRPr="009118C9">
        <w:t xml:space="preserve"> для вызова справочника (</w:t>
      </w:r>
      <w:r w:rsidR="002B5E21">
        <w:fldChar w:fldCharType="begin"/>
      </w:r>
      <w:r w:rsidR="00BD541A">
        <w:instrText xml:space="preserve"> REF _Ref513450603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35</w:t>
      </w:r>
      <w:r w:rsidR="002B5E21">
        <w:fldChar w:fldCharType="end"/>
      </w:r>
      <w:r w:rsidR="00BD541A" w:rsidRPr="009118C9">
        <w:t xml:space="preserve">). </w:t>
      </w:r>
    </w:p>
    <w:p w:rsidR="00F02703" w:rsidRDefault="00F02703" w:rsidP="00F50710"/>
    <w:p w:rsidR="006E48EA" w:rsidRDefault="006E48EA" w:rsidP="006E48EA">
      <w:pPr>
        <w:pStyle w:val="ab"/>
        <w:rPr>
          <w:bCs w:val="0"/>
        </w:rPr>
      </w:pPr>
    </w:p>
    <w:p w:rsidR="006E48EA" w:rsidRDefault="0038713B" w:rsidP="00F50710">
      <w:pPr>
        <w:jc w:val="center"/>
        <w:rPr>
          <w:bCs/>
        </w:rPr>
      </w:pPr>
      <w:r>
        <w:rPr>
          <w:noProof/>
        </w:rPr>
        <w:drawing>
          <wp:inline distT="0" distB="0" distL="0" distR="0">
            <wp:extent cx="4243070" cy="3642995"/>
            <wp:effectExtent l="19050" t="0" r="508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1A" w:rsidRDefault="00BD541A" w:rsidP="00BD541A">
      <w:pPr>
        <w:pStyle w:val="ab"/>
        <w:rPr>
          <w:bCs w:val="0"/>
        </w:rPr>
      </w:pPr>
      <w:bookmarkStart w:id="87" w:name="_Ref513450603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35</w:t>
      </w:r>
      <w:r w:rsidR="002B5E21" w:rsidRPr="00F611EE">
        <w:rPr>
          <w:rStyle w:val="ac"/>
        </w:rPr>
        <w:fldChar w:fldCharType="end"/>
      </w:r>
      <w:bookmarkEnd w:id="87"/>
      <w:r w:rsidRPr="00F611EE">
        <w:t xml:space="preserve"> </w:t>
      </w:r>
      <w:r w:rsidRPr="00F611EE">
        <w:sym w:font="Symbol" w:char="F02D"/>
      </w:r>
      <w:r>
        <w:t xml:space="preserve"> Справочник </w:t>
      </w:r>
      <w:r w:rsidRPr="00966C3E">
        <w:rPr>
          <w:bCs w:val="0"/>
        </w:rPr>
        <w:t>«</w:t>
      </w:r>
      <w:r>
        <w:t>ОКСМ</w:t>
      </w:r>
      <w:r w:rsidRPr="00966C3E">
        <w:rPr>
          <w:bCs w:val="0"/>
        </w:rPr>
        <w:t>»</w:t>
      </w:r>
    </w:p>
    <w:p w:rsidR="00BD541A" w:rsidRDefault="00BD541A" w:rsidP="00B65CF6">
      <w:pPr>
        <w:pStyle w:val="30"/>
        <w:ind w:left="0" w:firstLine="709"/>
      </w:pPr>
      <w:r w:rsidRPr="009118C9">
        <w:t>Воспользуйтесь быстрым фильтром для поиска необходимого значения. Для этого нажмите на кнопку «Быстрый фильтр», укажите значение в поле быстрого фильтра и нажмите на кнопку «Обновить данные» (</w:t>
      </w:r>
      <w:r w:rsidR="002B5E21">
        <w:fldChar w:fldCharType="begin"/>
      </w:r>
      <w:r w:rsidR="00F50710">
        <w:instrText xml:space="preserve"> REF _Ref513451269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36</w:t>
      </w:r>
      <w:r w:rsidR="002B5E21">
        <w:fldChar w:fldCharType="end"/>
      </w:r>
      <w:r w:rsidRPr="009118C9">
        <w:t xml:space="preserve">). </w:t>
      </w:r>
    </w:p>
    <w:p w:rsidR="00BD541A" w:rsidRPr="0007081A" w:rsidRDefault="00BD541A" w:rsidP="006E48EA">
      <w:pPr>
        <w:pStyle w:val="ab"/>
      </w:pPr>
    </w:p>
    <w:p w:rsidR="00051B92" w:rsidRPr="00BD541A" w:rsidRDefault="00051B92" w:rsidP="006E48EA">
      <w:pPr>
        <w:pStyle w:val="ab"/>
        <w:rPr>
          <w:bCs w:val="0"/>
        </w:rPr>
      </w:pPr>
    </w:p>
    <w:p w:rsidR="00051B92" w:rsidRPr="00BD541A" w:rsidRDefault="00051B92" w:rsidP="006E48EA">
      <w:pPr>
        <w:pStyle w:val="ab"/>
        <w:rPr>
          <w:bCs w:val="0"/>
        </w:rPr>
      </w:pPr>
    </w:p>
    <w:p w:rsidR="00051B92" w:rsidRDefault="0038713B" w:rsidP="00F50710">
      <w:pPr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>
            <wp:extent cx="4638040" cy="3994150"/>
            <wp:effectExtent l="19050" t="0" r="0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1A" w:rsidRDefault="00BD541A" w:rsidP="00BD541A">
      <w:pPr>
        <w:pStyle w:val="ab"/>
        <w:rPr>
          <w:bCs w:val="0"/>
        </w:rPr>
      </w:pPr>
      <w:bookmarkStart w:id="88" w:name="_Ref513451269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36</w:t>
      </w:r>
      <w:r w:rsidR="002B5E21" w:rsidRPr="00F611EE">
        <w:rPr>
          <w:rStyle w:val="ac"/>
        </w:rPr>
        <w:fldChar w:fldCharType="end"/>
      </w:r>
      <w:bookmarkEnd w:id="88"/>
      <w:r w:rsidRPr="00F611EE">
        <w:t xml:space="preserve"> </w:t>
      </w:r>
      <w:r w:rsidRPr="00F611EE">
        <w:sym w:font="Symbol" w:char="F02D"/>
      </w:r>
      <w:r>
        <w:t xml:space="preserve"> Быстрый фильтр в справочнике  </w:t>
      </w:r>
      <w:r w:rsidRPr="00966C3E">
        <w:rPr>
          <w:bCs w:val="0"/>
        </w:rPr>
        <w:t>«</w:t>
      </w:r>
      <w:r>
        <w:t>ОКСМ</w:t>
      </w:r>
      <w:r w:rsidRPr="00966C3E">
        <w:rPr>
          <w:bCs w:val="0"/>
        </w:rPr>
        <w:t>»</w:t>
      </w:r>
    </w:p>
    <w:p w:rsidR="00BD541A" w:rsidRDefault="00BD541A" w:rsidP="00B65CF6">
      <w:pPr>
        <w:pStyle w:val="30"/>
        <w:ind w:left="0" w:firstLine="709"/>
      </w:pPr>
      <w:r w:rsidRPr="009118C9">
        <w:t>Для выбора найденного значения нажмите на кнопку «Готово» (</w:t>
      </w:r>
      <w:r w:rsidR="002B5E21">
        <w:fldChar w:fldCharType="begin"/>
      </w:r>
      <w:r>
        <w:instrText xml:space="preserve"> REF _Ref510771737 \h </w:instrText>
      </w:r>
      <w:r w:rsidR="002B5E21"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6</w:t>
      </w:r>
      <w:r w:rsidR="002B5E21">
        <w:fldChar w:fldCharType="end"/>
      </w:r>
      <w:r w:rsidRPr="009118C9">
        <w:t>).</w:t>
      </w:r>
    </w:p>
    <w:p w:rsidR="00AA2268" w:rsidRDefault="0038713B" w:rsidP="00F50710">
      <w:pPr>
        <w:jc w:val="center"/>
        <w:rPr>
          <w:bCs/>
          <w:lang w:val="en-US"/>
        </w:rPr>
      </w:pPr>
      <w:r>
        <w:rPr>
          <w:noProof/>
        </w:rPr>
        <w:drawing>
          <wp:inline distT="0" distB="0" distL="0" distR="0">
            <wp:extent cx="5669280" cy="3204210"/>
            <wp:effectExtent l="19050" t="0" r="7620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512" b="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1A" w:rsidRDefault="00BD541A" w:rsidP="00BD541A">
      <w:pPr>
        <w:pStyle w:val="ab"/>
        <w:rPr>
          <w:bCs w:val="0"/>
        </w:rPr>
      </w:pPr>
      <w:bookmarkStart w:id="89" w:name="_Ref513451558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37</w:t>
      </w:r>
      <w:r w:rsidR="002B5E21" w:rsidRPr="00F611EE">
        <w:rPr>
          <w:rStyle w:val="ac"/>
        </w:rPr>
        <w:fldChar w:fldCharType="end"/>
      </w:r>
      <w:bookmarkEnd w:id="89"/>
      <w:r w:rsidRPr="00F611EE">
        <w:t xml:space="preserve"> </w:t>
      </w:r>
      <w:r w:rsidRPr="00F611EE">
        <w:sym w:font="Symbol" w:char="F02D"/>
      </w:r>
      <w:r>
        <w:t xml:space="preserve"> Выбор записи в справочнике </w:t>
      </w:r>
      <w:r w:rsidRPr="00966C3E">
        <w:rPr>
          <w:bCs w:val="0"/>
        </w:rPr>
        <w:t>«</w:t>
      </w:r>
      <w:r>
        <w:t>ОКСМ</w:t>
      </w:r>
      <w:r w:rsidRPr="00966C3E">
        <w:rPr>
          <w:bCs w:val="0"/>
        </w:rPr>
        <w:t>»</w:t>
      </w:r>
    </w:p>
    <w:p w:rsidR="00051B92" w:rsidRPr="00BD541A" w:rsidRDefault="00051B92" w:rsidP="006E48EA">
      <w:pPr>
        <w:pStyle w:val="ab"/>
        <w:rPr>
          <w:bCs w:val="0"/>
        </w:rPr>
      </w:pPr>
    </w:p>
    <w:p w:rsidR="00051B92" w:rsidRPr="00BD541A" w:rsidRDefault="00051B92" w:rsidP="006E48EA">
      <w:pPr>
        <w:pStyle w:val="ab"/>
        <w:rPr>
          <w:bCs w:val="0"/>
        </w:rPr>
      </w:pPr>
    </w:p>
    <w:p w:rsidR="00051B92" w:rsidRPr="00BD541A" w:rsidRDefault="00051B92" w:rsidP="006E48EA">
      <w:pPr>
        <w:pStyle w:val="ab"/>
        <w:rPr>
          <w:bCs w:val="0"/>
        </w:rPr>
      </w:pPr>
    </w:p>
    <w:p w:rsidR="00BD541A" w:rsidRDefault="00BD541A" w:rsidP="00F50710">
      <w:pPr>
        <w:pStyle w:val="30"/>
        <w:ind w:left="709" w:firstLine="0"/>
      </w:pPr>
      <w:r w:rsidRPr="009118C9">
        <w:lastRenderedPageBreak/>
        <w:t>Нажмите на кнопку «Сохранить» для сохранения сделанных изменений. Затем нажмите на кнопку «Готово» (</w:t>
      </w:r>
      <w:r w:rsidR="002B5E21">
        <w:rPr>
          <w:bCs w:val="0"/>
        </w:rPr>
        <w:fldChar w:fldCharType="begin"/>
      </w:r>
      <w:r w:rsidR="00F50710">
        <w:instrText xml:space="preserve"> REF _Ref513451382 \h </w:instrText>
      </w:r>
      <w:r w:rsidR="002B5E21">
        <w:rPr>
          <w:bCs w:val="0"/>
        </w:rPr>
      </w:r>
      <w:r w:rsidR="002B5E21">
        <w:rPr>
          <w:bCs w:val="0"/>
        </w:rPr>
        <w:fldChar w:fldCharType="separate"/>
      </w:r>
      <w:r w:rsidR="001C6DD0" w:rsidRPr="00F611EE">
        <w:t xml:space="preserve">Рисунок </w:t>
      </w:r>
      <w:r w:rsidR="001C6DD0">
        <w:rPr>
          <w:rStyle w:val="ac"/>
          <w:noProof/>
        </w:rPr>
        <w:t>38</w:t>
      </w:r>
      <w:r w:rsidR="002B5E21">
        <w:rPr>
          <w:bCs w:val="0"/>
        </w:rPr>
        <w:fldChar w:fldCharType="end"/>
      </w:r>
      <w:r w:rsidRPr="009118C9">
        <w:t>).</w:t>
      </w:r>
    </w:p>
    <w:p w:rsidR="00051B92" w:rsidRDefault="0038713B" w:rsidP="00F50710">
      <w:pPr>
        <w:jc w:val="center"/>
        <w:rPr>
          <w:bCs/>
          <w:lang w:val="en-US"/>
        </w:rPr>
      </w:pPr>
      <w:r>
        <w:rPr>
          <w:noProof/>
        </w:rPr>
        <w:drawing>
          <wp:inline distT="0" distB="0" distL="0" distR="0">
            <wp:extent cx="5793740" cy="2040890"/>
            <wp:effectExtent l="19050" t="0" r="0" b="0"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41A" w:rsidRDefault="00BD541A" w:rsidP="00BD541A">
      <w:pPr>
        <w:pStyle w:val="ab"/>
        <w:rPr>
          <w:bCs w:val="0"/>
        </w:rPr>
      </w:pPr>
      <w:bookmarkStart w:id="90" w:name="_Ref513451382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 w:rsidR="001C6DD0">
        <w:rPr>
          <w:rStyle w:val="ac"/>
          <w:noProof/>
        </w:rPr>
        <w:t>38</w:t>
      </w:r>
      <w:r w:rsidR="002B5E21" w:rsidRPr="00F611EE">
        <w:rPr>
          <w:rStyle w:val="ac"/>
        </w:rPr>
        <w:fldChar w:fldCharType="end"/>
      </w:r>
      <w:bookmarkEnd w:id="90"/>
      <w:r w:rsidRPr="00F611EE">
        <w:t xml:space="preserve"> </w:t>
      </w:r>
      <w:r w:rsidRPr="00F611EE">
        <w:sym w:font="Symbol" w:char="F02D"/>
      </w:r>
      <w:r>
        <w:t xml:space="preserve"> Сох</w:t>
      </w:r>
      <w:r w:rsidR="005D57C6">
        <w:t xml:space="preserve">ранение записи в разделе </w:t>
      </w:r>
      <w:r>
        <w:t xml:space="preserve"> </w:t>
      </w:r>
      <w:r w:rsidR="005D57C6" w:rsidRPr="00966C3E">
        <w:rPr>
          <w:bCs w:val="0"/>
        </w:rPr>
        <w:t>«</w:t>
      </w:r>
      <w:r w:rsidR="005D57C6">
        <w:t>Перечень товаров, работ, услуг</w:t>
      </w:r>
      <w:r w:rsidR="005D57C6" w:rsidRPr="00966C3E">
        <w:rPr>
          <w:bCs w:val="0"/>
        </w:rPr>
        <w:t>»</w:t>
      </w:r>
    </w:p>
    <w:p w:rsidR="00F50710" w:rsidRDefault="00F50710" w:rsidP="00C203AF">
      <w:pPr>
        <w:pStyle w:val="30"/>
        <w:ind w:left="0" w:firstLine="709"/>
      </w:pPr>
      <w:r>
        <w:t xml:space="preserve">Подраздел </w:t>
      </w:r>
      <w:r w:rsidRPr="009118C9">
        <w:t>«</w:t>
      </w:r>
      <w:r>
        <w:t>Характеристики торгового наименования</w:t>
      </w:r>
      <w:r w:rsidRPr="009118C9">
        <w:t>»</w:t>
      </w:r>
      <w:r w:rsidR="0007081A">
        <w:t xml:space="preserve"> </w:t>
      </w:r>
      <w:r>
        <w:t>заполните аналогично</w:t>
      </w:r>
      <w:r w:rsidR="00B65CF6">
        <w:t xml:space="preserve"> пункту</w:t>
      </w:r>
      <w:r>
        <w:t xml:space="preserve"> </w:t>
      </w:r>
      <w:fldSimple w:instr=" REF _Ref513451048 \r \h  \* MERGEFORMAT ">
        <w:r w:rsidR="00B65CF6">
          <w:t>1</w:t>
        </w:r>
        <w:r w:rsidR="00B65CF6">
          <w:t>.</w:t>
        </w:r>
        <w:r w:rsidR="00B65CF6">
          <w:t>3</w:t>
        </w:r>
      </w:fldSimple>
      <w:r>
        <w:t xml:space="preserve"> </w:t>
      </w:r>
      <w:r w:rsidRPr="009118C9">
        <w:t>«</w:t>
      </w:r>
      <w:r>
        <w:t>Характеристика товара (работы, услуги)</w:t>
      </w:r>
      <w:r w:rsidRPr="009118C9">
        <w:t>»</w:t>
      </w:r>
      <w:r>
        <w:t>.</w:t>
      </w:r>
    </w:p>
    <w:p w:rsidR="00C203AF" w:rsidRPr="00C203AF" w:rsidRDefault="00C203AF" w:rsidP="00C203AF">
      <w:pPr>
        <w:pStyle w:val="30"/>
        <w:ind w:left="0" w:firstLine="709"/>
      </w:pPr>
      <w:r>
        <w:t>После заполнения всей необходимой информации переведите документ в следующее состояние</w:t>
      </w:r>
      <w:r w:rsidR="007372F3">
        <w:t xml:space="preserve"> согласно п.</w:t>
      </w:r>
      <w:r w:rsidR="002B5E21">
        <w:fldChar w:fldCharType="begin"/>
      </w:r>
      <w:r w:rsidR="007372F3">
        <w:instrText xml:space="preserve"> REF _Ref511027795 \r \h </w:instrText>
      </w:r>
      <w:r w:rsidR="002B5E21">
        <w:fldChar w:fldCharType="separate"/>
      </w:r>
      <w:r w:rsidR="00B65CF6">
        <w:t>1.8</w:t>
      </w:r>
      <w:r w:rsidR="002B5E21">
        <w:fldChar w:fldCharType="end"/>
      </w:r>
      <w:r w:rsidR="007372F3">
        <w:t xml:space="preserve"> </w:t>
      </w:r>
      <w:r w:rsidR="007372F3" w:rsidRPr="009118C9">
        <w:t>«</w:t>
      </w:r>
      <w:r w:rsidR="007372F3">
        <w:t>Перевод состояния документа</w:t>
      </w:r>
      <w:r w:rsidR="007372F3" w:rsidRPr="009118C9">
        <w:t>»</w:t>
      </w:r>
      <w:r w:rsidR="007372F3">
        <w:t xml:space="preserve"> настоящей Инструкции.</w:t>
      </w:r>
    </w:p>
    <w:p w:rsidR="001C3E50" w:rsidRPr="009118C9" w:rsidRDefault="001C3E50" w:rsidP="001C3E50">
      <w:pPr>
        <w:pStyle w:val="21"/>
        <w:ind w:left="0" w:firstLine="709"/>
      </w:pPr>
      <w:bookmarkStart w:id="91" w:name="_Ref511027795"/>
      <w:bookmarkStart w:id="92" w:name="_Toc511044524"/>
      <w:bookmarkStart w:id="93" w:name="_Toc513552243"/>
      <w:r w:rsidRPr="009118C9">
        <w:t>Перевод состояния документа</w:t>
      </w:r>
      <w:bookmarkEnd w:id="91"/>
      <w:bookmarkEnd w:id="92"/>
      <w:bookmarkEnd w:id="93"/>
    </w:p>
    <w:p w:rsidR="001C3E50" w:rsidRPr="009118C9" w:rsidRDefault="001C3E50" w:rsidP="001C3E50">
      <w:pPr>
        <w:pStyle w:val="30"/>
        <w:ind w:left="0" w:firstLine="709"/>
      </w:pPr>
      <w:r w:rsidRPr="009118C9">
        <w:t>Для перевода состояния документа выделите один или несколько документов, находящихся в состоянии «Редактируется».</w:t>
      </w:r>
    </w:p>
    <w:p w:rsidR="001C3E50" w:rsidRPr="001C3E50" w:rsidRDefault="001C3E50" w:rsidP="001C3E50">
      <w:pPr>
        <w:pStyle w:val="30"/>
        <w:ind w:left="0" w:firstLine="709"/>
      </w:pPr>
      <w:r w:rsidRPr="009118C9">
        <w:t xml:space="preserve">Выполните </w:t>
      </w:r>
      <w:r w:rsidR="00163D55">
        <w:t xml:space="preserve">необходимое действие </w:t>
      </w:r>
      <w:r w:rsidRPr="009118C9">
        <w:t xml:space="preserve"> панели команд записи реестра документов (</w:t>
      </w:r>
      <w:r w:rsidR="002B5E21">
        <w:fldChar w:fldCharType="begin"/>
      </w:r>
      <w:r w:rsidR="00C203AF">
        <w:instrText xml:space="preserve"> REF _Ref513551451 \h </w:instrText>
      </w:r>
      <w:r w:rsidR="002B5E21">
        <w:fldChar w:fldCharType="separate"/>
      </w:r>
      <w:r w:rsidR="00C203AF" w:rsidRPr="00F611EE">
        <w:t xml:space="preserve">Рисунок </w:t>
      </w:r>
      <w:r w:rsidR="00C203AF">
        <w:rPr>
          <w:rStyle w:val="ac"/>
          <w:noProof/>
        </w:rPr>
        <w:t>39</w:t>
      </w:r>
      <w:r w:rsidR="002B5E21">
        <w:fldChar w:fldCharType="end"/>
      </w:r>
      <w:r w:rsidRPr="009118C9">
        <w:t>).</w:t>
      </w:r>
    </w:p>
    <w:p w:rsidR="001C3E50" w:rsidRPr="001C3E50" w:rsidRDefault="0038713B" w:rsidP="00C203A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44820" cy="1616710"/>
            <wp:effectExtent l="19050" t="0" r="0" b="0"/>
            <wp:docPr id="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50" w:rsidRPr="00EE69C1" w:rsidRDefault="00C203AF" w:rsidP="001C3E50">
      <w:pPr>
        <w:pStyle w:val="ab"/>
      </w:pPr>
      <w:bookmarkStart w:id="94" w:name="_Ref513551451"/>
      <w:bookmarkStart w:id="95" w:name="_Toc493767349"/>
      <w:bookmarkStart w:id="96" w:name="_Ref513551433"/>
      <w:r w:rsidRPr="00F611EE">
        <w:t xml:space="preserve">Рисунок </w:t>
      </w:r>
      <w:r w:rsidR="002B5E21" w:rsidRPr="00F611EE">
        <w:rPr>
          <w:rStyle w:val="ac"/>
        </w:rPr>
        <w:fldChar w:fldCharType="begin"/>
      </w:r>
      <w:r w:rsidRPr="00F611EE">
        <w:rPr>
          <w:rStyle w:val="ac"/>
        </w:rPr>
        <w:instrText xml:space="preserve"> SEQ Рисунок \* ARABIC </w:instrText>
      </w:r>
      <w:r w:rsidR="002B5E21" w:rsidRPr="00F611EE">
        <w:rPr>
          <w:rStyle w:val="ac"/>
        </w:rPr>
        <w:fldChar w:fldCharType="separate"/>
      </w:r>
      <w:r>
        <w:rPr>
          <w:rStyle w:val="ac"/>
          <w:noProof/>
        </w:rPr>
        <w:t>39</w:t>
      </w:r>
      <w:r w:rsidR="002B5E21" w:rsidRPr="00F611EE">
        <w:rPr>
          <w:rStyle w:val="ac"/>
        </w:rPr>
        <w:fldChar w:fldCharType="end"/>
      </w:r>
      <w:bookmarkEnd w:id="94"/>
      <w:r w:rsidRPr="00F611EE">
        <w:t xml:space="preserve"> </w:t>
      </w:r>
      <w:r w:rsidRPr="00F611EE">
        <w:sym w:font="Symbol" w:char="F02D"/>
      </w:r>
      <w:r>
        <w:t xml:space="preserve"> </w:t>
      </w:r>
      <w:r w:rsidR="001C3E50" w:rsidRPr="009118C9">
        <w:t>Меню «</w:t>
      </w:r>
      <w:r w:rsidR="001C3E50" w:rsidRPr="00292A30">
        <w:t>Действия</w:t>
      </w:r>
      <w:r w:rsidR="001C3E50" w:rsidRPr="009118C9">
        <w:t>» панели команд записи реестра документов</w:t>
      </w:r>
      <w:bookmarkEnd w:id="72"/>
      <w:bookmarkEnd w:id="73"/>
      <w:bookmarkEnd w:id="74"/>
      <w:bookmarkEnd w:id="75"/>
      <w:bookmarkEnd w:id="76"/>
      <w:bookmarkEnd w:id="77"/>
      <w:bookmarkEnd w:id="95"/>
      <w:bookmarkEnd w:id="96"/>
      <w:r w:rsidR="00904B3C" w:rsidRPr="00904B3C">
        <w:t xml:space="preserve"> </w:t>
      </w:r>
    </w:p>
    <w:sectPr w:rsidR="001C3E50" w:rsidRPr="00EE69C1" w:rsidSect="00FF5B7E">
      <w:footerReference w:type="default" r:id="rId48"/>
      <w:pgSz w:w="11906" w:h="16838"/>
      <w:pgMar w:top="1134" w:right="567" w:bottom="1134" w:left="1134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9FD" w:rsidRDefault="00DB39FD" w:rsidP="008B230F">
      <w:pPr>
        <w:spacing w:line="240" w:lineRule="auto"/>
      </w:pPr>
      <w:r>
        <w:separator/>
      </w:r>
    </w:p>
    <w:p w:rsidR="00DB39FD" w:rsidRDefault="00DB39FD"/>
  </w:endnote>
  <w:endnote w:type="continuationSeparator" w:id="0">
    <w:p w:rsidR="00DB39FD" w:rsidRDefault="00DB39FD" w:rsidP="008B230F">
      <w:pPr>
        <w:spacing w:line="240" w:lineRule="auto"/>
      </w:pPr>
      <w:r>
        <w:continuationSeparator/>
      </w:r>
    </w:p>
    <w:p w:rsidR="00DB39FD" w:rsidRDefault="00DB39F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5B3" w:rsidRDefault="002B5E21">
    <w:pPr>
      <w:pStyle w:val="af5"/>
    </w:pPr>
    <w:fldSimple w:instr="PAGE   \* MERGEFORMAT">
      <w:r w:rsidR="00B65CF6">
        <w:rPr>
          <w:noProof/>
        </w:rPr>
        <w:t>20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9FD" w:rsidRDefault="00DB39FD" w:rsidP="008B230F">
      <w:pPr>
        <w:spacing w:line="240" w:lineRule="auto"/>
      </w:pPr>
      <w:r>
        <w:separator/>
      </w:r>
    </w:p>
    <w:p w:rsidR="00DB39FD" w:rsidRDefault="00DB39FD"/>
  </w:footnote>
  <w:footnote w:type="continuationSeparator" w:id="0">
    <w:p w:rsidR="00DB39FD" w:rsidRDefault="00DB39FD" w:rsidP="008B230F">
      <w:pPr>
        <w:spacing w:line="240" w:lineRule="auto"/>
      </w:pPr>
      <w:r>
        <w:continuationSeparator/>
      </w:r>
    </w:p>
    <w:p w:rsidR="00DB39FD" w:rsidRDefault="00DB39FD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1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2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3">
    <w:nsid w:val="FFFFFF83"/>
    <w:multiLevelType w:val="singleLevel"/>
    <w:tmpl w:val="6E6E022E"/>
    <w:lvl w:ilvl="0">
      <w:start w:val="1"/>
      <w:numFmt w:val="bullet"/>
      <w:pStyle w:val="20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04D4B084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5">
    <w:nsid w:val="FFFFFF89"/>
    <w:multiLevelType w:val="singleLevel"/>
    <w:tmpl w:val="4386C72E"/>
    <w:lvl w:ilvl="0">
      <w:start w:val="1"/>
      <w:numFmt w:val="bullet"/>
      <w:pStyle w:val="a0"/>
      <w:lvlText w:val=""/>
      <w:lvlJc w:val="left"/>
      <w:pPr>
        <w:ind w:left="1069" w:hanging="360"/>
      </w:pPr>
      <w:rPr>
        <w:rFonts w:ascii="Symbol" w:hAnsi="Symbol" w:hint="default"/>
      </w:rPr>
    </w:lvl>
  </w:abstractNum>
  <w:abstractNum w:abstractNumId="6">
    <w:nsid w:val="176B20FC"/>
    <w:multiLevelType w:val="multilevel"/>
    <w:tmpl w:val="44D872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1"/>
      <w:suff w:val="nothing"/>
      <w:lvlText w:val="%1.2.2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19D53EC7"/>
    <w:multiLevelType w:val="hybridMultilevel"/>
    <w:tmpl w:val="5680C46C"/>
    <w:lvl w:ilvl="0" w:tplc="FC389B54">
      <w:start w:val="1"/>
      <w:numFmt w:val="bullet"/>
      <w:lvlText w:val="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8">
    <w:nsid w:val="33AC0560"/>
    <w:multiLevelType w:val="multilevel"/>
    <w:tmpl w:val="80A82954"/>
    <w:styleLink w:val="a2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525D734C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1"/>
      <w:lvlText w:val="%1.%2"/>
      <w:lvlJc w:val="left"/>
      <w:pPr>
        <w:ind w:left="576" w:hanging="576"/>
      </w:p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0">
    <w:nsid w:val="5DCF0FBA"/>
    <w:multiLevelType w:val="multilevel"/>
    <w:tmpl w:val="05A4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6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9"/>
  </w:num>
  <w:num w:numId="21">
    <w:abstractNumId w:val="9"/>
  </w:num>
  <w:num w:numId="22">
    <w:abstractNumId w:val="9"/>
  </w:num>
  <w:num w:numId="23">
    <w:abstractNumId w:val="9"/>
  </w:num>
  <w:num w:numId="24">
    <w:abstractNumId w:val="9"/>
  </w:num>
  <w:num w:numId="25">
    <w:abstractNumId w:val="9"/>
  </w:num>
  <w:num w:numId="26">
    <w:abstractNumId w:val="9"/>
  </w:num>
  <w:num w:numId="27">
    <w:abstractNumId w:val="9"/>
  </w:num>
  <w:num w:numId="28">
    <w:abstractNumId w:val="10"/>
  </w:num>
  <w:num w:numId="29">
    <w:abstractNumId w:val="9"/>
  </w:num>
  <w:num w:numId="30">
    <w:abstractNumId w:val="9"/>
  </w:num>
  <w:num w:numId="31">
    <w:abstractNumId w:val="7"/>
  </w:num>
  <w:num w:numId="32">
    <w:abstractNumId w:val="9"/>
  </w:num>
  <w:num w:numId="33">
    <w:abstractNumId w:val="9"/>
  </w:num>
  <w:num w:numId="34">
    <w:abstractNumId w:val="9"/>
  </w:num>
  <w:num w:numId="35">
    <w:abstractNumId w:val="9"/>
  </w:num>
  <w:num w:numId="36">
    <w:abstractNumId w:val="9"/>
  </w:num>
  <w:num w:numId="37">
    <w:abstractNumId w:val="9"/>
  </w:num>
  <w:num w:numId="38">
    <w:abstractNumId w:val="9"/>
  </w:num>
  <w:num w:numId="39">
    <w:abstractNumId w:val="9"/>
  </w:num>
  <w:num w:numId="40">
    <w:abstractNumId w:val="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attachedTemplate r:id="rId1"/>
  <w:linkStyles/>
  <w:stylePaneFormatFilter w:val="1728"/>
  <w:trackRevision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69F"/>
    <w:rsid w:val="00004FAB"/>
    <w:rsid w:val="00015363"/>
    <w:rsid w:val="000450C3"/>
    <w:rsid w:val="00051B92"/>
    <w:rsid w:val="0005357A"/>
    <w:rsid w:val="00062C3A"/>
    <w:rsid w:val="0007081A"/>
    <w:rsid w:val="00071D19"/>
    <w:rsid w:val="000743FF"/>
    <w:rsid w:val="000875AC"/>
    <w:rsid w:val="00094FDB"/>
    <w:rsid w:val="000A0445"/>
    <w:rsid w:val="000A087C"/>
    <w:rsid w:val="000A1926"/>
    <w:rsid w:val="000B0B4C"/>
    <w:rsid w:val="000B691A"/>
    <w:rsid w:val="000C1FB6"/>
    <w:rsid w:val="000C3236"/>
    <w:rsid w:val="000D6696"/>
    <w:rsid w:val="000E10C3"/>
    <w:rsid w:val="000F175C"/>
    <w:rsid w:val="000F20C7"/>
    <w:rsid w:val="000F423E"/>
    <w:rsid w:val="000F79A5"/>
    <w:rsid w:val="00101E6F"/>
    <w:rsid w:val="00112BC4"/>
    <w:rsid w:val="00112ECA"/>
    <w:rsid w:val="00116AB7"/>
    <w:rsid w:val="001178F8"/>
    <w:rsid w:val="00125358"/>
    <w:rsid w:val="00125CC8"/>
    <w:rsid w:val="00133849"/>
    <w:rsid w:val="00137396"/>
    <w:rsid w:val="001412AD"/>
    <w:rsid w:val="00141BE3"/>
    <w:rsid w:val="0014416B"/>
    <w:rsid w:val="00153513"/>
    <w:rsid w:val="00163D55"/>
    <w:rsid w:val="00181F0D"/>
    <w:rsid w:val="00186F5F"/>
    <w:rsid w:val="00191959"/>
    <w:rsid w:val="00193E8E"/>
    <w:rsid w:val="001A4F5B"/>
    <w:rsid w:val="001B1EFE"/>
    <w:rsid w:val="001C0C19"/>
    <w:rsid w:val="001C0C86"/>
    <w:rsid w:val="001C3E50"/>
    <w:rsid w:val="001C5DDF"/>
    <w:rsid w:val="001C697F"/>
    <w:rsid w:val="001C6DD0"/>
    <w:rsid w:val="001D4918"/>
    <w:rsid w:val="001F3215"/>
    <w:rsid w:val="001F432A"/>
    <w:rsid w:val="002002F2"/>
    <w:rsid w:val="00204F4C"/>
    <w:rsid w:val="002116F1"/>
    <w:rsid w:val="00216208"/>
    <w:rsid w:val="0021691E"/>
    <w:rsid w:val="00246F79"/>
    <w:rsid w:val="00252504"/>
    <w:rsid w:val="00253403"/>
    <w:rsid w:val="0025552B"/>
    <w:rsid w:val="002711E9"/>
    <w:rsid w:val="00273D80"/>
    <w:rsid w:val="00274758"/>
    <w:rsid w:val="002761A9"/>
    <w:rsid w:val="00277B89"/>
    <w:rsid w:val="00282B68"/>
    <w:rsid w:val="00285D81"/>
    <w:rsid w:val="00292A39"/>
    <w:rsid w:val="0029330D"/>
    <w:rsid w:val="0029753F"/>
    <w:rsid w:val="002A7453"/>
    <w:rsid w:val="002A7B7C"/>
    <w:rsid w:val="002B5E21"/>
    <w:rsid w:val="002B684E"/>
    <w:rsid w:val="002B7AF9"/>
    <w:rsid w:val="002C21C1"/>
    <w:rsid w:val="002D1278"/>
    <w:rsid w:val="002D4D12"/>
    <w:rsid w:val="002D6873"/>
    <w:rsid w:val="002E42EC"/>
    <w:rsid w:val="002E450A"/>
    <w:rsid w:val="002E5339"/>
    <w:rsid w:val="002F4C86"/>
    <w:rsid w:val="002F53E3"/>
    <w:rsid w:val="00304CF6"/>
    <w:rsid w:val="00332B0A"/>
    <w:rsid w:val="00334A9A"/>
    <w:rsid w:val="003360FB"/>
    <w:rsid w:val="003562B7"/>
    <w:rsid w:val="00357441"/>
    <w:rsid w:val="0038435F"/>
    <w:rsid w:val="0038713B"/>
    <w:rsid w:val="00394D4B"/>
    <w:rsid w:val="00397667"/>
    <w:rsid w:val="003A072F"/>
    <w:rsid w:val="003A583A"/>
    <w:rsid w:val="003A6513"/>
    <w:rsid w:val="003B211F"/>
    <w:rsid w:val="003C1E3A"/>
    <w:rsid w:val="003F2A3A"/>
    <w:rsid w:val="00402FF9"/>
    <w:rsid w:val="0040497E"/>
    <w:rsid w:val="00420EE2"/>
    <w:rsid w:val="004213CC"/>
    <w:rsid w:val="004232BE"/>
    <w:rsid w:val="00434686"/>
    <w:rsid w:val="00436C63"/>
    <w:rsid w:val="004461B5"/>
    <w:rsid w:val="004475A0"/>
    <w:rsid w:val="00455DE6"/>
    <w:rsid w:val="004737F7"/>
    <w:rsid w:val="00473DB9"/>
    <w:rsid w:val="00476E90"/>
    <w:rsid w:val="004833EE"/>
    <w:rsid w:val="00485DDF"/>
    <w:rsid w:val="004933DD"/>
    <w:rsid w:val="004A28AE"/>
    <w:rsid w:val="004A320B"/>
    <w:rsid w:val="004A486E"/>
    <w:rsid w:val="004C4AF6"/>
    <w:rsid w:val="004D561E"/>
    <w:rsid w:val="004D7799"/>
    <w:rsid w:val="004F0EEB"/>
    <w:rsid w:val="004F21E7"/>
    <w:rsid w:val="004F22FA"/>
    <w:rsid w:val="004F7FF7"/>
    <w:rsid w:val="00502885"/>
    <w:rsid w:val="00505205"/>
    <w:rsid w:val="00506221"/>
    <w:rsid w:val="00512E0E"/>
    <w:rsid w:val="0052430D"/>
    <w:rsid w:val="0052731B"/>
    <w:rsid w:val="00534118"/>
    <w:rsid w:val="00540BDB"/>
    <w:rsid w:val="005432F0"/>
    <w:rsid w:val="005549FA"/>
    <w:rsid w:val="00564242"/>
    <w:rsid w:val="00570BC0"/>
    <w:rsid w:val="00571872"/>
    <w:rsid w:val="0057300E"/>
    <w:rsid w:val="005770E3"/>
    <w:rsid w:val="00586740"/>
    <w:rsid w:val="005918D9"/>
    <w:rsid w:val="0059478B"/>
    <w:rsid w:val="005B2377"/>
    <w:rsid w:val="005B427E"/>
    <w:rsid w:val="005B6A82"/>
    <w:rsid w:val="005D1A69"/>
    <w:rsid w:val="005D4F33"/>
    <w:rsid w:val="005D5221"/>
    <w:rsid w:val="005D57C6"/>
    <w:rsid w:val="005E5B0A"/>
    <w:rsid w:val="005F29D7"/>
    <w:rsid w:val="0061001C"/>
    <w:rsid w:val="00616CE8"/>
    <w:rsid w:val="00623BC2"/>
    <w:rsid w:val="0062420D"/>
    <w:rsid w:val="00627D6B"/>
    <w:rsid w:val="00631496"/>
    <w:rsid w:val="00631B7C"/>
    <w:rsid w:val="00635109"/>
    <w:rsid w:val="00641578"/>
    <w:rsid w:val="00641B29"/>
    <w:rsid w:val="00655341"/>
    <w:rsid w:val="00656A1C"/>
    <w:rsid w:val="006578A9"/>
    <w:rsid w:val="0066021F"/>
    <w:rsid w:val="006722CC"/>
    <w:rsid w:val="006841D4"/>
    <w:rsid w:val="00690FAB"/>
    <w:rsid w:val="0069758A"/>
    <w:rsid w:val="006A0657"/>
    <w:rsid w:val="006A1937"/>
    <w:rsid w:val="006A58F0"/>
    <w:rsid w:val="006A70E4"/>
    <w:rsid w:val="006C0DF5"/>
    <w:rsid w:val="006D722A"/>
    <w:rsid w:val="006E48EA"/>
    <w:rsid w:val="006E6E78"/>
    <w:rsid w:val="006E7A3A"/>
    <w:rsid w:val="006F7EA1"/>
    <w:rsid w:val="0070583E"/>
    <w:rsid w:val="00716F43"/>
    <w:rsid w:val="00726C61"/>
    <w:rsid w:val="007333DD"/>
    <w:rsid w:val="007359B0"/>
    <w:rsid w:val="007372F3"/>
    <w:rsid w:val="00740456"/>
    <w:rsid w:val="00747A5F"/>
    <w:rsid w:val="00752159"/>
    <w:rsid w:val="0075600F"/>
    <w:rsid w:val="00762147"/>
    <w:rsid w:val="00785C0F"/>
    <w:rsid w:val="00791DC0"/>
    <w:rsid w:val="007A1B27"/>
    <w:rsid w:val="007A6A90"/>
    <w:rsid w:val="007B1D36"/>
    <w:rsid w:val="007B36CB"/>
    <w:rsid w:val="007C13CA"/>
    <w:rsid w:val="007F1DD2"/>
    <w:rsid w:val="007F4C72"/>
    <w:rsid w:val="00805025"/>
    <w:rsid w:val="00814304"/>
    <w:rsid w:val="008169D2"/>
    <w:rsid w:val="008237CD"/>
    <w:rsid w:val="00825F69"/>
    <w:rsid w:val="00834804"/>
    <w:rsid w:val="00837218"/>
    <w:rsid w:val="00837AF3"/>
    <w:rsid w:val="00840DB8"/>
    <w:rsid w:val="00841100"/>
    <w:rsid w:val="00845C0E"/>
    <w:rsid w:val="00845FE2"/>
    <w:rsid w:val="00847C23"/>
    <w:rsid w:val="0086470B"/>
    <w:rsid w:val="00867E65"/>
    <w:rsid w:val="00890198"/>
    <w:rsid w:val="008A25B8"/>
    <w:rsid w:val="008A4B4F"/>
    <w:rsid w:val="008B1B96"/>
    <w:rsid w:val="008B230F"/>
    <w:rsid w:val="008C3A09"/>
    <w:rsid w:val="008D166C"/>
    <w:rsid w:val="008E4851"/>
    <w:rsid w:val="008F3136"/>
    <w:rsid w:val="008F4E40"/>
    <w:rsid w:val="008F7255"/>
    <w:rsid w:val="00904B3C"/>
    <w:rsid w:val="009113CA"/>
    <w:rsid w:val="009163DC"/>
    <w:rsid w:val="00933021"/>
    <w:rsid w:val="00937554"/>
    <w:rsid w:val="00941FB7"/>
    <w:rsid w:val="0094224A"/>
    <w:rsid w:val="0094269F"/>
    <w:rsid w:val="009462C6"/>
    <w:rsid w:val="0094791C"/>
    <w:rsid w:val="00957662"/>
    <w:rsid w:val="00965FC7"/>
    <w:rsid w:val="00966A59"/>
    <w:rsid w:val="00966C3E"/>
    <w:rsid w:val="0097184C"/>
    <w:rsid w:val="00972F96"/>
    <w:rsid w:val="00985DF4"/>
    <w:rsid w:val="0098636C"/>
    <w:rsid w:val="009A3856"/>
    <w:rsid w:val="009C1DE5"/>
    <w:rsid w:val="009C214E"/>
    <w:rsid w:val="009C5D5F"/>
    <w:rsid w:val="009D7E05"/>
    <w:rsid w:val="009E7699"/>
    <w:rsid w:val="00A10C05"/>
    <w:rsid w:val="00A146B5"/>
    <w:rsid w:val="00A15435"/>
    <w:rsid w:val="00A3051D"/>
    <w:rsid w:val="00A32394"/>
    <w:rsid w:val="00A33CAF"/>
    <w:rsid w:val="00A52494"/>
    <w:rsid w:val="00A63160"/>
    <w:rsid w:val="00A63CBA"/>
    <w:rsid w:val="00A724DD"/>
    <w:rsid w:val="00A75059"/>
    <w:rsid w:val="00A86C16"/>
    <w:rsid w:val="00A90463"/>
    <w:rsid w:val="00AA11FB"/>
    <w:rsid w:val="00AA165A"/>
    <w:rsid w:val="00AA2268"/>
    <w:rsid w:val="00AA385B"/>
    <w:rsid w:val="00AA4B33"/>
    <w:rsid w:val="00AC5180"/>
    <w:rsid w:val="00AD00C8"/>
    <w:rsid w:val="00AD1BEE"/>
    <w:rsid w:val="00AD29AE"/>
    <w:rsid w:val="00AD483B"/>
    <w:rsid w:val="00AD4DCB"/>
    <w:rsid w:val="00AD57C1"/>
    <w:rsid w:val="00AD63C1"/>
    <w:rsid w:val="00AF5152"/>
    <w:rsid w:val="00AF75B5"/>
    <w:rsid w:val="00B00B7C"/>
    <w:rsid w:val="00B03165"/>
    <w:rsid w:val="00B20C9C"/>
    <w:rsid w:val="00B27BDA"/>
    <w:rsid w:val="00B332E0"/>
    <w:rsid w:val="00B35BB8"/>
    <w:rsid w:val="00B435C6"/>
    <w:rsid w:val="00B46101"/>
    <w:rsid w:val="00B52B67"/>
    <w:rsid w:val="00B54EE0"/>
    <w:rsid w:val="00B55BD1"/>
    <w:rsid w:val="00B56ECD"/>
    <w:rsid w:val="00B6080D"/>
    <w:rsid w:val="00B65CF6"/>
    <w:rsid w:val="00B73199"/>
    <w:rsid w:val="00B776BB"/>
    <w:rsid w:val="00B87499"/>
    <w:rsid w:val="00BA4051"/>
    <w:rsid w:val="00BA743E"/>
    <w:rsid w:val="00BB2378"/>
    <w:rsid w:val="00BB3115"/>
    <w:rsid w:val="00BC721A"/>
    <w:rsid w:val="00BD25C7"/>
    <w:rsid w:val="00BD4353"/>
    <w:rsid w:val="00BD541A"/>
    <w:rsid w:val="00BD59B3"/>
    <w:rsid w:val="00BF1ACE"/>
    <w:rsid w:val="00BF5941"/>
    <w:rsid w:val="00BF7862"/>
    <w:rsid w:val="00C00BFF"/>
    <w:rsid w:val="00C17130"/>
    <w:rsid w:val="00C203AF"/>
    <w:rsid w:val="00C22FFC"/>
    <w:rsid w:val="00C25255"/>
    <w:rsid w:val="00C34090"/>
    <w:rsid w:val="00C35279"/>
    <w:rsid w:val="00C3641F"/>
    <w:rsid w:val="00C541F6"/>
    <w:rsid w:val="00C610FC"/>
    <w:rsid w:val="00C626AC"/>
    <w:rsid w:val="00C64E37"/>
    <w:rsid w:val="00C754F3"/>
    <w:rsid w:val="00C8097D"/>
    <w:rsid w:val="00C85075"/>
    <w:rsid w:val="00C92F25"/>
    <w:rsid w:val="00C932CE"/>
    <w:rsid w:val="00C962E8"/>
    <w:rsid w:val="00CA1869"/>
    <w:rsid w:val="00CA203B"/>
    <w:rsid w:val="00CA231D"/>
    <w:rsid w:val="00CA4A48"/>
    <w:rsid w:val="00CA64C8"/>
    <w:rsid w:val="00CB51DB"/>
    <w:rsid w:val="00CC3008"/>
    <w:rsid w:val="00CC5D51"/>
    <w:rsid w:val="00CD48A2"/>
    <w:rsid w:val="00CE1ABD"/>
    <w:rsid w:val="00CE4F89"/>
    <w:rsid w:val="00CF056D"/>
    <w:rsid w:val="00CF755E"/>
    <w:rsid w:val="00D0040B"/>
    <w:rsid w:val="00D11E08"/>
    <w:rsid w:val="00D231B5"/>
    <w:rsid w:val="00D30EA7"/>
    <w:rsid w:val="00D37C5C"/>
    <w:rsid w:val="00D40122"/>
    <w:rsid w:val="00D45372"/>
    <w:rsid w:val="00D82BA4"/>
    <w:rsid w:val="00DB0C60"/>
    <w:rsid w:val="00DB39FD"/>
    <w:rsid w:val="00DC2905"/>
    <w:rsid w:val="00DC3F5E"/>
    <w:rsid w:val="00DE6327"/>
    <w:rsid w:val="00DF03A0"/>
    <w:rsid w:val="00DF4401"/>
    <w:rsid w:val="00E002B8"/>
    <w:rsid w:val="00E11132"/>
    <w:rsid w:val="00E11A40"/>
    <w:rsid w:val="00E14446"/>
    <w:rsid w:val="00E2148C"/>
    <w:rsid w:val="00E2180B"/>
    <w:rsid w:val="00E260A8"/>
    <w:rsid w:val="00E3008A"/>
    <w:rsid w:val="00E311F3"/>
    <w:rsid w:val="00E32BAE"/>
    <w:rsid w:val="00E3678E"/>
    <w:rsid w:val="00E41BE2"/>
    <w:rsid w:val="00E423B2"/>
    <w:rsid w:val="00E566BD"/>
    <w:rsid w:val="00E654A3"/>
    <w:rsid w:val="00E73E27"/>
    <w:rsid w:val="00E76D59"/>
    <w:rsid w:val="00E84166"/>
    <w:rsid w:val="00E87140"/>
    <w:rsid w:val="00EA4353"/>
    <w:rsid w:val="00EB3679"/>
    <w:rsid w:val="00EC2865"/>
    <w:rsid w:val="00EC70ED"/>
    <w:rsid w:val="00ED42EE"/>
    <w:rsid w:val="00ED5742"/>
    <w:rsid w:val="00EE69C1"/>
    <w:rsid w:val="00EF13F6"/>
    <w:rsid w:val="00EF5E09"/>
    <w:rsid w:val="00F02703"/>
    <w:rsid w:val="00F0358C"/>
    <w:rsid w:val="00F04C82"/>
    <w:rsid w:val="00F2392C"/>
    <w:rsid w:val="00F33DF9"/>
    <w:rsid w:val="00F343A3"/>
    <w:rsid w:val="00F40094"/>
    <w:rsid w:val="00F421E8"/>
    <w:rsid w:val="00F50710"/>
    <w:rsid w:val="00F558B9"/>
    <w:rsid w:val="00F611EE"/>
    <w:rsid w:val="00F675B3"/>
    <w:rsid w:val="00F70524"/>
    <w:rsid w:val="00F857AC"/>
    <w:rsid w:val="00FA189C"/>
    <w:rsid w:val="00FA3114"/>
    <w:rsid w:val="00FB0CB6"/>
    <w:rsid w:val="00FB0D3C"/>
    <w:rsid w:val="00FB0F93"/>
    <w:rsid w:val="00FC3963"/>
    <w:rsid w:val="00FD3662"/>
    <w:rsid w:val="00FE383D"/>
    <w:rsid w:val="00FE48B0"/>
    <w:rsid w:val="00FF08C7"/>
    <w:rsid w:val="00FF5B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8F4E40"/>
    <w:pPr>
      <w:keepLines/>
      <w:spacing w:line="360" w:lineRule="auto"/>
      <w:ind w:firstLine="709"/>
      <w:contextualSpacing/>
      <w:jc w:val="both"/>
    </w:pPr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3"/>
    <w:next w:val="a3"/>
    <w:link w:val="10"/>
    <w:uiPriority w:val="9"/>
    <w:qFormat/>
    <w:rsid w:val="008F4E40"/>
    <w:pPr>
      <w:keepNext/>
      <w:numPr>
        <w:numId w:val="1"/>
      </w:numPr>
      <w:tabs>
        <w:tab w:val="left" w:pos="357"/>
      </w:tabs>
      <w:spacing w:before="240" w:after="240"/>
      <w:ind w:left="0" w:firstLine="709"/>
      <w:outlineLvl w:val="0"/>
    </w:pPr>
    <w:rPr>
      <w:b/>
      <w:bCs/>
      <w:sz w:val="32"/>
    </w:rPr>
  </w:style>
  <w:style w:type="paragraph" w:styleId="21">
    <w:name w:val="heading 2"/>
    <w:basedOn w:val="a3"/>
    <w:next w:val="a3"/>
    <w:link w:val="22"/>
    <w:uiPriority w:val="9"/>
    <w:unhideWhenUsed/>
    <w:qFormat/>
    <w:rsid w:val="008F4E40"/>
    <w:pPr>
      <w:keepNext/>
      <w:keepLines w:val="0"/>
      <w:numPr>
        <w:ilvl w:val="1"/>
        <w:numId w:val="1"/>
      </w:numPr>
      <w:spacing w:before="240" w:after="240"/>
      <w:outlineLvl w:val="1"/>
    </w:pPr>
    <w:rPr>
      <w:b/>
      <w:bCs/>
      <w:szCs w:val="26"/>
    </w:rPr>
  </w:style>
  <w:style w:type="paragraph" w:styleId="30">
    <w:name w:val="heading 3"/>
    <w:basedOn w:val="a3"/>
    <w:next w:val="a3"/>
    <w:link w:val="31"/>
    <w:uiPriority w:val="9"/>
    <w:unhideWhenUsed/>
    <w:qFormat/>
    <w:rsid w:val="008F4E40"/>
    <w:pPr>
      <w:numPr>
        <w:ilvl w:val="2"/>
        <w:numId w:val="1"/>
      </w:numPr>
      <w:tabs>
        <w:tab w:val="left" w:pos="357"/>
      </w:tabs>
      <w:spacing w:before="240" w:after="240"/>
      <w:outlineLvl w:val="2"/>
    </w:pPr>
    <w:rPr>
      <w:bCs/>
    </w:rPr>
  </w:style>
  <w:style w:type="paragraph" w:styleId="40">
    <w:name w:val="heading 4"/>
    <w:basedOn w:val="a3"/>
    <w:next w:val="a3"/>
    <w:link w:val="41"/>
    <w:uiPriority w:val="9"/>
    <w:unhideWhenUsed/>
    <w:qFormat/>
    <w:rsid w:val="008F4E40"/>
    <w:pPr>
      <w:keepNext/>
      <w:numPr>
        <w:ilvl w:val="3"/>
        <w:numId w:val="1"/>
      </w:numPr>
      <w:spacing w:before="240" w:after="240"/>
      <w:ind w:left="0" w:firstLine="709"/>
      <w:outlineLvl w:val="3"/>
    </w:pPr>
    <w:rPr>
      <w:bCs/>
      <w:iCs/>
    </w:rPr>
  </w:style>
  <w:style w:type="paragraph" w:styleId="5">
    <w:name w:val="heading 5"/>
    <w:basedOn w:val="a3"/>
    <w:next w:val="a3"/>
    <w:link w:val="50"/>
    <w:uiPriority w:val="9"/>
    <w:semiHidden/>
    <w:rsid w:val="008F4E40"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8F4E40"/>
    <w:pPr>
      <w:keepNext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8F4E40"/>
    <w:pPr>
      <w:keepNext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8F4E40"/>
    <w:pPr>
      <w:keepNext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8F4E40"/>
    <w:pPr>
      <w:keepNext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8F4E40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2">
    <w:name w:val="Заголовок 2 Знак"/>
    <w:basedOn w:val="a4"/>
    <w:link w:val="21"/>
    <w:uiPriority w:val="9"/>
    <w:rsid w:val="008F4E40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1">
    <w:name w:val="Заголовок 3 Знак"/>
    <w:basedOn w:val="a4"/>
    <w:link w:val="30"/>
    <w:uiPriority w:val="9"/>
    <w:rsid w:val="008F4E40"/>
    <w:rPr>
      <w:rFonts w:ascii="Times New Roman" w:eastAsia="Times New Roman" w:hAnsi="Times New Roman"/>
      <w:bCs/>
      <w:sz w:val="28"/>
      <w:szCs w:val="28"/>
    </w:rPr>
  </w:style>
  <w:style w:type="character" w:customStyle="1" w:styleId="41">
    <w:name w:val="Заголовок 4 Знак"/>
    <w:basedOn w:val="a4"/>
    <w:link w:val="40"/>
    <w:uiPriority w:val="9"/>
    <w:rsid w:val="008F4E40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character" w:customStyle="1" w:styleId="50">
    <w:name w:val="Заголовок 5 Знак"/>
    <w:basedOn w:val="a4"/>
    <w:link w:val="5"/>
    <w:uiPriority w:val="9"/>
    <w:semiHidden/>
    <w:rsid w:val="008F4E40"/>
    <w:rPr>
      <w:rFonts w:ascii="Cambria" w:eastAsia="Times New Roman" w:hAnsi="Cambria" w:cs="Times New Roman"/>
      <w:color w:val="243F60"/>
      <w:sz w:val="28"/>
      <w:szCs w:val="28"/>
      <w:lang w:eastAsia="ru-RU"/>
    </w:rPr>
  </w:style>
  <w:style w:type="character" w:customStyle="1" w:styleId="60">
    <w:name w:val="Заголовок 6 Знак"/>
    <w:basedOn w:val="a4"/>
    <w:link w:val="6"/>
    <w:uiPriority w:val="9"/>
    <w:semiHidden/>
    <w:rsid w:val="008F4E40"/>
    <w:rPr>
      <w:rFonts w:ascii="Cambria" w:eastAsia="Times New Roman" w:hAnsi="Cambria" w:cs="Times New Roman"/>
      <w:i/>
      <w:iCs/>
      <w:color w:val="243F60"/>
      <w:sz w:val="28"/>
      <w:szCs w:val="28"/>
      <w:lang w:eastAsia="ru-RU"/>
    </w:rPr>
  </w:style>
  <w:style w:type="character" w:customStyle="1" w:styleId="70">
    <w:name w:val="Заголовок 7 Знак"/>
    <w:basedOn w:val="a4"/>
    <w:link w:val="7"/>
    <w:uiPriority w:val="9"/>
    <w:semiHidden/>
    <w:rsid w:val="008F4E40"/>
    <w:rPr>
      <w:rFonts w:ascii="Cambria" w:eastAsia="Times New Roman" w:hAnsi="Cambria" w:cs="Times New Roman"/>
      <w:i/>
      <w:iCs/>
      <w:color w:val="404040"/>
      <w:sz w:val="28"/>
      <w:szCs w:val="28"/>
      <w:lang w:eastAsia="ru-RU"/>
    </w:rPr>
  </w:style>
  <w:style w:type="character" w:customStyle="1" w:styleId="80">
    <w:name w:val="Заголовок 8 Знак"/>
    <w:basedOn w:val="a4"/>
    <w:link w:val="8"/>
    <w:uiPriority w:val="9"/>
    <w:semiHidden/>
    <w:rsid w:val="008F4E40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uiPriority w:val="9"/>
    <w:semiHidden/>
    <w:rsid w:val="008F4E4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11">
    <w:name w:val="toc 1"/>
    <w:basedOn w:val="a3"/>
    <w:next w:val="a3"/>
    <w:autoRedefine/>
    <w:uiPriority w:val="39"/>
    <w:unhideWhenUsed/>
    <w:rsid w:val="008F4E40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a7">
    <w:name w:val="Balloon Text"/>
    <w:basedOn w:val="a3"/>
    <w:link w:val="a8"/>
    <w:uiPriority w:val="99"/>
    <w:semiHidden/>
    <w:unhideWhenUsed/>
    <w:rsid w:val="008F4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4"/>
    <w:link w:val="a7"/>
    <w:uiPriority w:val="99"/>
    <w:semiHidden/>
    <w:rsid w:val="008F4E4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3"/>
    <w:link w:val="aa"/>
    <w:uiPriority w:val="99"/>
    <w:unhideWhenUsed/>
    <w:rsid w:val="008F4E40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a">
    <w:name w:val="Верхний колонтитул Знак"/>
    <w:basedOn w:val="a4"/>
    <w:link w:val="a9"/>
    <w:uiPriority w:val="99"/>
    <w:rsid w:val="008F4E40"/>
    <w:rPr>
      <w:rFonts w:ascii="Times New Roman" w:eastAsia="Times New Roman" w:hAnsi="Times New Roman"/>
      <w:sz w:val="24"/>
      <w:szCs w:val="28"/>
      <w:lang w:eastAsia="ru-RU"/>
    </w:rPr>
  </w:style>
  <w:style w:type="paragraph" w:customStyle="1" w:styleId="ab">
    <w:name w:val="Рисунок_название"/>
    <w:basedOn w:val="a3"/>
    <w:link w:val="ac"/>
    <w:qFormat/>
    <w:rsid w:val="008F4E40"/>
    <w:pPr>
      <w:spacing w:line="240" w:lineRule="auto"/>
      <w:ind w:firstLine="0"/>
      <w:jc w:val="center"/>
    </w:pPr>
    <w:rPr>
      <w:bCs/>
      <w:sz w:val="24"/>
      <w:szCs w:val="24"/>
    </w:rPr>
  </w:style>
  <w:style w:type="character" w:styleId="ad">
    <w:name w:val="Hyperlink"/>
    <w:basedOn w:val="a4"/>
    <w:uiPriority w:val="99"/>
    <w:unhideWhenUsed/>
    <w:rsid w:val="008F4E40"/>
    <w:rPr>
      <w:color w:val="0000FF"/>
      <w:u w:val="single"/>
    </w:rPr>
  </w:style>
  <w:style w:type="character" w:customStyle="1" w:styleId="ac">
    <w:name w:val="Рисунок_название Знак"/>
    <w:basedOn w:val="a4"/>
    <w:link w:val="ab"/>
    <w:rsid w:val="008F4E40"/>
    <w:rPr>
      <w:rFonts w:ascii="Times New Roman" w:eastAsia="Times New Roman" w:hAnsi="Times New Roman"/>
      <w:bCs/>
      <w:sz w:val="24"/>
      <w:szCs w:val="24"/>
      <w:lang w:eastAsia="ru-RU"/>
    </w:rPr>
  </w:style>
  <w:style w:type="character" w:styleId="ae">
    <w:name w:val="FollowedHyperlink"/>
    <w:basedOn w:val="a4"/>
    <w:uiPriority w:val="99"/>
    <w:semiHidden/>
    <w:unhideWhenUsed/>
    <w:rsid w:val="008F4E40"/>
    <w:rPr>
      <w:color w:val="800080"/>
      <w:u w:val="single"/>
    </w:rPr>
  </w:style>
  <w:style w:type="paragraph" w:styleId="a0">
    <w:name w:val="List Bullet"/>
    <w:basedOn w:val="a3"/>
    <w:uiPriority w:val="99"/>
    <w:unhideWhenUsed/>
    <w:rsid w:val="008F4E40"/>
    <w:pPr>
      <w:numPr>
        <w:numId w:val="2"/>
      </w:numPr>
      <w:ind w:left="0" w:firstLine="709"/>
    </w:pPr>
  </w:style>
  <w:style w:type="paragraph" w:customStyle="1" w:styleId="af">
    <w:name w:val="Таблица_название"/>
    <w:basedOn w:val="a3"/>
    <w:link w:val="af0"/>
    <w:qFormat/>
    <w:rsid w:val="008F4E40"/>
    <w:pPr>
      <w:spacing w:after="120" w:line="240" w:lineRule="auto"/>
      <w:ind w:firstLine="0"/>
    </w:pPr>
    <w:rPr>
      <w:sz w:val="24"/>
      <w:szCs w:val="24"/>
    </w:rPr>
  </w:style>
  <w:style w:type="paragraph" w:customStyle="1" w:styleId="af1">
    <w:name w:val="Таблица_шапка"/>
    <w:basedOn w:val="a3"/>
    <w:link w:val="af2"/>
    <w:qFormat/>
    <w:rsid w:val="008F4E40"/>
    <w:pPr>
      <w:ind w:firstLine="0"/>
      <w:jc w:val="center"/>
    </w:pPr>
    <w:rPr>
      <w:b/>
      <w:sz w:val="24"/>
      <w:szCs w:val="24"/>
    </w:rPr>
  </w:style>
  <w:style w:type="character" w:customStyle="1" w:styleId="af0">
    <w:name w:val="Таблица_название Знак"/>
    <w:basedOn w:val="a4"/>
    <w:link w:val="af"/>
    <w:rsid w:val="008F4E40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3">
    <w:name w:val="Таблица_текст"/>
    <w:basedOn w:val="a3"/>
    <w:link w:val="af4"/>
    <w:qFormat/>
    <w:rsid w:val="008F4E40"/>
    <w:pPr>
      <w:spacing w:line="240" w:lineRule="auto"/>
      <w:ind w:firstLine="0"/>
    </w:pPr>
    <w:rPr>
      <w:sz w:val="24"/>
      <w:szCs w:val="24"/>
    </w:rPr>
  </w:style>
  <w:style w:type="character" w:customStyle="1" w:styleId="af2">
    <w:name w:val="Таблица_шапка Знак"/>
    <w:basedOn w:val="a4"/>
    <w:link w:val="af1"/>
    <w:rsid w:val="008F4E40"/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af5">
    <w:name w:val="footer"/>
    <w:basedOn w:val="a3"/>
    <w:link w:val="af6"/>
    <w:uiPriority w:val="99"/>
    <w:unhideWhenUsed/>
    <w:rsid w:val="008F4E40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6">
    <w:name w:val="Нижний колонтитул Знак"/>
    <w:basedOn w:val="a4"/>
    <w:link w:val="af5"/>
    <w:uiPriority w:val="99"/>
    <w:rsid w:val="008F4E40"/>
    <w:rPr>
      <w:rFonts w:ascii="Times New Roman" w:eastAsia="Times New Roman" w:hAnsi="Times New Roman"/>
      <w:sz w:val="24"/>
      <w:szCs w:val="28"/>
      <w:lang w:eastAsia="ru-RU"/>
    </w:rPr>
  </w:style>
  <w:style w:type="character" w:customStyle="1" w:styleId="af4">
    <w:name w:val="Таблица_текст Знак"/>
    <w:basedOn w:val="a4"/>
    <w:link w:val="af3"/>
    <w:rsid w:val="008F4E40"/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annotation text"/>
    <w:basedOn w:val="a3"/>
    <w:link w:val="af8"/>
    <w:uiPriority w:val="99"/>
    <w:unhideWhenUsed/>
    <w:rsid w:val="008F4E40"/>
    <w:pPr>
      <w:spacing w:line="240" w:lineRule="auto"/>
    </w:pPr>
    <w:rPr>
      <w:sz w:val="24"/>
      <w:szCs w:val="20"/>
    </w:rPr>
  </w:style>
  <w:style w:type="character" w:customStyle="1" w:styleId="af8">
    <w:name w:val="Текст примечания Знак"/>
    <w:basedOn w:val="a4"/>
    <w:link w:val="af7"/>
    <w:uiPriority w:val="99"/>
    <w:rsid w:val="008F4E40"/>
    <w:rPr>
      <w:rFonts w:ascii="Times New Roman" w:eastAsia="Times New Roman" w:hAnsi="Times New Roman"/>
      <w:sz w:val="24"/>
      <w:szCs w:val="20"/>
      <w:lang w:eastAsia="ru-RU"/>
    </w:rPr>
  </w:style>
  <w:style w:type="paragraph" w:styleId="af9">
    <w:name w:val="Document Map"/>
    <w:basedOn w:val="a3"/>
    <w:link w:val="afa"/>
    <w:uiPriority w:val="99"/>
    <w:semiHidden/>
    <w:unhideWhenUsed/>
    <w:rsid w:val="008F4E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4"/>
    <w:link w:val="af9"/>
    <w:uiPriority w:val="99"/>
    <w:semiHidden/>
    <w:rsid w:val="008F4E4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a2">
    <w:name w:val="Многоуровневый _список"/>
    <w:uiPriority w:val="99"/>
    <w:rsid w:val="008F4E40"/>
    <w:pPr>
      <w:numPr>
        <w:numId w:val="8"/>
      </w:numPr>
    </w:pPr>
  </w:style>
  <w:style w:type="paragraph" w:styleId="23">
    <w:name w:val="toc 2"/>
    <w:basedOn w:val="a3"/>
    <w:next w:val="a3"/>
    <w:autoRedefine/>
    <w:uiPriority w:val="39"/>
    <w:unhideWhenUsed/>
    <w:rsid w:val="008F4E40"/>
    <w:pPr>
      <w:tabs>
        <w:tab w:val="left" w:pos="1134"/>
        <w:tab w:val="right" w:leader="dot" w:pos="10195"/>
      </w:tabs>
      <w:ind w:firstLine="357"/>
    </w:pPr>
    <w:rPr>
      <w:noProof/>
      <w:sz w:val="24"/>
    </w:rPr>
  </w:style>
  <w:style w:type="paragraph" w:styleId="afb">
    <w:name w:val="TOC Heading"/>
    <w:basedOn w:val="1"/>
    <w:next w:val="a3"/>
    <w:uiPriority w:val="39"/>
    <w:unhideWhenUsed/>
    <w:qFormat/>
    <w:rsid w:val="008F4E40"/>
    <w:pPr>
      <w:numPr>
        <w:numId w:val="0"/>
      </w:numPr>
      <w:tabs>
        <w:tab w:val="clear" w:pos="357"/>
      </w:tabs>
      <w:spacing w:after="0"/>
      <w:jc w:val="center"/>
      <w:outlineLvl w:val="9"/>
    </w:pPr>
  </w:style>
  <w:style w:type="paragraph" w:styleId="afc">
    <w:name w:val="Title"/>
    <w:basedOn w:val="a3"/>
    <w:next w:val="a3"/>
    <w:link w:val="afd"/>
    <w:uiPriority w:val="10"/>
    <w:qFormat/>
    <w:rsid w:val="008F4E40"/>
    <w:pPr>
      <w:pageBreakBefore/>
      <w:spacing w:before="240" w:after="240"/>
      <w:ind w:firstLine="0"/>
      <w:jc w:val="center"/>
    </w:pPr>
    <w:rPr>
      <w:b/>
      <w:spacing w:val="5"/>
      <w:kern w:val="28"/>
      <w:sz w:val="32"/>
      <w:szCs w:val="52"/>
    </w:rPr>
  </w:style>
  <w:style w:type="character" w:customStyle="1" w:styleId="afd">
    <w:name w:val="Название Знак"/>
    <w:basedOn w:val="a4"/>
    <w:link w:val="afc"/>
    <w:uiPriority w:val="10"/>
    <w:rsid w:val="008F4E40"/>
    <w:rPr>
      <w:rFonts w:ascii="Times New Roman" w:eastAsia="Times New Roman" w:hAnsi="Times New Roman" w:cs="Times New Roman"/>
      <w:b/>
      <w:spacing w:val="5"/>
      <w:kern w:val="28"/>
      <w:sz w:val="32"/>
      <w:szCs w:val="52"/>
      <w:lang w:eastAsia="ru-RU"/>
    </w:rPr>
  </w:style>
  <w:style w:type="paragraph" w:styleId="a">
    <w:name w:val="List Number"/>
    <w:basedOn w:val="a3"/>
    <w:uiPriority w:val="99"/>
    <w:unhideWhenUsed/>
    <w:rsid w:val="008F4E40"/>
    <w:pPr>
      <w:numPr>
        <w:numId w:val="4"/>
      </w:numPr>
      <w:ind w:left="0" w:firstLine="709"/>
    </w:pPr>
  </w:style>
  <w:style w:type="paragraph" w:styleId="20">
    <w:name w:val="List Bullet 2"/>
    <w:basedOn w:val="a3"/>
    <w:uiPriority w:val="99"/>
    <w:unhideWhenUsed/>
    <w:qFormat/>
    <w:rsid w:val="008F4E40"/>
    <w:pPr>
      <w:numPr>
        <w:numId w:val="3"/>
      </w:numPr>
      <w:ind w:left="0" w:firstLine="709"/>
    </w:pPr>
    <w:rPr>
      <w:sz w:val="24"/>
    </w:rPr>
  </w:style>
  <w:style w:type="paragraph" w:styleId="afe">
    <w:name w:val="Body Text"/>
    <w:aliases w:val="Основной текст в приложениях"/>
    <w:basedOn w:val="a3"/>
    <w:link w:val="aff"/>
    <w:uiPriority w:val="99"/>
    <w:semiHidden/>
    <w:unhideWhenUsed/>
    <w:rsid w:val="008F4E40"/>
    <w:rPr>
      <w:sz w:val="24"/>
    </w:rPr>
  </w:style>
  <w:style w:type="character" w:customStyle="1" w:styleId="aff">
    <w:name w:val="Основной текст Знак"/>
    <w:aliases w:val="Основной текст в приложениях Знак"/>
    <w:basedOn w:val="a4"/>
    <w:link w:val="afe"/>
    <w:uiPriority w:val="99"/>
    <w:semiHidden/>
    <w:rsid w:val="008F4E40"/>
    <w:rPr>
      <w:rFonts w:ascii="Times New Roman" w:eastAsia="Times New Roman" w:hAnsi="Times New Roman"/>
      <w:sz w:val="24"/>
      <w:szCs w:val="28"/>
      <w:lang w:eastAsia="ru-RU"/>
    </w:rPr>
  </w:style>
  <w:style w:type="paragraph" w:styleId="2">
    <w:name w:val="List Number 2"/>
    <w:basedOn w:val="a3"/>
    <w:uiPriority w:val="99"/>
    <w:unhideWhenUsed/>
    <w:rsid w:val="008F4E40"/>
    <w:pPr>
      <w:numPr>
        <w:numId w:val="5"/>
      </w:numPr>
      <w:tabs>
        <w:tab w:val="left" w:pos="2268"/>
      </w:tabs>
    </w:pPr>
  </w:style>
  <w:style w:type="paragraph" w:styleId="3">
    <w:name w:val="List Number 3"/>
    <w:aliases w:val="Нумерованный список 3 для приложений"/>
    <w:basedOn w:val="a3"/>
    <w:uiPriority w:val="99"/>
    <w:unhideWhenUsed/>
    <w:rsid w:val="008F4E40"/>
    <w:pPr>
      <w:numPr>
        <w:numId w:val="6"/>
      </w:numPr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3"/>
    <w:uiPriority w:val="99"/>
    <w:unhideWhenUsed/>
    <w:rsid w:val="008F4E40"/>
    <w:pPr>
      <w:numPr>
        <w:numId w:val="7"/>
      </w:numPr>
    </w:pPr>
    <w:rPr>
      <w:sz w:val="24"/>
    </w:rPr>
  </w:style>
  <w:style w:type="character" w:styleId="aff0">
    <w:name w:val="Emphasis"/>
    <w:basedOn w:val="a4"/>
    <w:uiPriority w:val="20"/>
    <w:qFormat/>
    <w:rsid w:val="008F4E40"/>
    <w:rPr>
      <w:i/>
      <w:iCs/>
      <w:color w:val="auto"/>
    </w:rPr>
  </w:style>
  <w:style w:type="character" w:styleId="aff1">
    <w:name w:val="Strong"/>
    <w:basedOn w:val="a4"/>
    <w:uiPriority w:val="22"/>
    <w:qFormat/>
    <w:rsid w:val="008F4E40"/>
    <w:rPr>
      <w:b/>
      <w:bCs/>
    </w:rPr>
  </w:style>
  <w:style w:type="character" w:styleId="aff2">
    <w:name w:val="Subtle Reference"/>
    <w:basedOn w:val="a4"/>
    <w:uiPriority w:val="31"/>
    <w:qFormat/>
    <w:rsid w:val="008F4E40"/>
    <w:rPr>
      <w:color w:val="auto"/>
      <w:u w:val="single"/>
    </w:rPr>
  </w:style>
  <w:style w:type="paragraph" w:styleId="aff3">
    <w:name w:val="footnote text"/>
    <w:basedOn w:val="a3"/>
    <w:link w:val="aff4"/>
    <w:uiPriority w:val="99"/>
    <w:unhideWhenUsed/>
    <w:rsid w:val="008F4E40"/>
    <w:pPr>
      <w:spacing w:line="240" w:lineRule="auto"/>
    </w:pPr>
    <w:rPr>
      <w:sz w:val="24"/>
      <w:szCs w:val="20"/>
    </w:rPr>
  </w:style>
  <w:style w:type="character" w:customStyle="1" w:styleId="aff4">
    <w:name w:val="Текст сноски Знак"/>
    <w:basedOn w:val="a4"/>
    <w:link w:val="aff3"/>
    <w:uiPriority w:val="99"/>
    <w:rsid w:val="008F4E40"/>
    <w:rPr>
      <w:rFonts w:ascii="Times New Roman" w:eastAsia="Times New Roman" w:hAnsi="Times New Roman"/>
      <w:sz w:val="24"/>
      <w:szCs w:val="20"/>
      <w:lang w:eastAsia="ru-RU"/>
    </w:rPr>
  </w:style>
  <w:style w:type="character" w:styleId="aff5">
    <w:name w:val="footnote reference"/>
    <w:basedOn w:val="a4"/>
    <w:uiPriority w:val="99"/>
    <w:semiHidden/>
    <w:unhideWhenUsed/>
    <w:rsid w:val="008F4E40"/>
    <w:rPr>
      <w:vertAlign w:val="superscript"/>
    </w:rPr>
  </w:style>
  <w:style w:type="paragraph" w:styleId="aff6">
    <w:name w:val="Normal (Web)"/>
    <w:basedOn w:val="a3"/>
    <w:uiPriority w:val="99"/>
    <w:semiHidden/>
    <w:unhideWhenUsed/>
    <w:rsid w:val="008F4E40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styleId="32">
    <w:name w:val="toc 3"/>
    <w:basedOn w:val="a3"/>
    <w:next w:val="a3"/>
    <w:autoRedefine/>
    <w:uiPriority w:val="39"/>
    <w:unhideWhenUsed/>
    <w:rsid w:val="008D166C"/>
    <w:pPr>
      <w:spacing w:after="100"/>
      <w:ind w:left="560"/>
    </w:pPr>
  </w:style>
  <w:style w:type="paragraph" w:styleId="42">
    <w:name w:val="toc 4"/>
    <w:basedOn w:val="a3"/>
    <w:next w:val="a3"/>
    <w:autoRedefine/>
    <w:uiPriority w:val="39"/>
    <w:unhideWhenUsed/>
    <w:rsid w:val="008D166C"/>
    <w:pPr>
      <w:keepLines w:val="0"/>
      <w:spacing w:after="100" w:line="276" w:lineRule="auto"/>
      <w:ind w:left="660" w:firstLine="0"/>
      <w:contextualSpacing w:val="0"/>
      <w:jc w:val="left"/>
    </w:pPr>
    <w:rPr>
      <w:rFonts w:ascii="Calibri" w:hAnsi="Calibri"/>
      <w:sz w:val="22"/>
      <w:szCs w:val="22"/>
    </w:rPr>
  </w:style>
  <w:style w:type="paragraph" w:styleId="51">
    <w:name w:val="toc 5"/>
    <w:basedOn w:val="a3"/>
    <w:next w:val="a3"/>
    <w:autoRedefine/>
    <w:uiPriority w:val="39"/>
    <w:unhideWhenUsed/>
    <w:rsid w:val="008D166C"/>
    <w:pPr>
      <w:keepLines w:val="0"/>
      <w:spacing w:after="100" w:line="276" w:lineRule="auto"/>
      <w:ind w:left="880" w:firstLine="0"/>
      <w:contextualSpacing w:val="0"/>
      <w:jc w:val="left"/>
    </w:pPr>
    <w:rPr>
      <w:rFonts w:ascii="Calibri" w:hAnsi="Calibri"/>
      <w:sz w:val="22"/>
      <w:szCs w:val="22"/>
    </w:rPr>
  </w:style>
  <w:style w:type="paragraph" w:styleId="61">
    <w:name w:val="toc 6"/>
    <w:basedOn w:val="a3"/>
    <w:next w:val="a3"/>
    <w:autoRedefine/>
    <w:uiPriority w:val="39"/>
    <w:unhideWhenUsed/>
    <w:rsid w:val="008D166C"/>
    <w:pPr>
      <w:keepLines w:val="0"/>
      <w:spacing w:after="100" w:line="276" w:lineRule="auto"/>
      <w:ind w:left="1100" w:firstLine="0"/>
      <w:contextualSpacing w:val="0"/>
      <w:jc w:val="left"/>
    </w:pPr>
    <w:rPr>
      <w:rFonts w:ascii="Calibri" w:hAnsi="Calibri"/>
      <w:sz w:val="22"/>
      <w:szCs w:val="22"/>
    </w:rPr>
  </w:style>
  <w:style w:type="paragraph" w:styleId="71">
    <w:name w:val="toc 7"/>
    <w:basedOn w:val="a3"/>
    <w:next w:val="a3"/>
    <w:autoRedefine/>
    <w:uiPriority w:val="39"/>
    <w:unhideWhenUsed/>
    <w:rsid w:val="008D166C"/>
    <w:pPr>
      <w:keepLines w:val="0"/>
      <w:spacing w:after="100" w:line="276" w:lineRule="auto"/>
      <w:ind w:left="1320" w:firstLine="0"/>
      <w:contextualSpacing w:val="0"/>
      <w:jc w:val="left"/>
    </w:pPr>
    <w:rPr>
      <w:rFonts w:ascii="Calibri" w:hAnsi="Calibri"/>
      <w:sz w:val="22"/>
      <w:szCs w:val="22"/>
    </w:rPr>
  </w:style>
  <w:style w:type="paragraph" w:styleId="81">
    <w:name w:val="toc 8"/>
    <w:basedOn w:val="a3"/>
    <w:next w:val="a3"/>
    <w:autoRedefine/>
    <w:uiPriority w:val="39"/>
    <w:unhideWhenUsed/>
    <w:rsid w:val="008D166C"/>
    <w:pPr>
      <w:keepLines w:val="0"/>
      <w:spacing w:after="100" w:line="276" w:lineRule="auto"/>
      <w:ind w:left="1540" w:firstLine="0"/>
      <w:contextualSpacing w:val="0"/>
      <w:jc w:val="left"/>
    </w:pPr>
    <w:rPr>
      <w:rFonts w:ascii="Calibri" w:hAnsi="Calibri"/>
      <w:sz w:val="22"/>
      <w:szCs w:val="22"/>
    </w:rPr>
  </w:style>
  <w:style w:type="paragraph" w:styleId="91">
    <w:name w:val="toc 9"/>
    <w:basedOn w:val="a3"/>
    <w:next w:val="a3"/>
    <w:autoRedefine/>
    <w:uiPriority w:val="39"/>
    <w:unhideWhenUsed/>
    <w:rsid w:val="008D166C"/>
    <w:pPr>
      <w:keepLines w:val="0"/>
      <w:spacing w:after="100" w:line="276" w:lineRule="auto"/>
      <w:ind w:left="1760" w:firstLine="0"/>
      <w:contextualSpacing w:val="0"/>
      <w:jc w:val="left"/>
    </w:pPr>
    <w:rPr>
      <w:rFonts w:ascii="Calibri" w:hAnsi="Calibri"/>
      <w:sz w:val="22"/>
      <w:szCs w:val="22"/>
    </w:rPr>
  </w:style>
  <w:style w:type="character" w:customStyle="1" w:styleId="insertion">
    <w:name w:val="insertion"/>
    <w:basedOn w:val="a4"/>
    <w:rsid w:val="00285D81"/>
  </w:style>
  <w:style w:type="paragraph" w:styleId="aff7">
    <w:name w:val="caption"/>
    <w:basedOn w:val="a3"/>
    <w:next w:val="a3"/>
    <w:uiPriority w:val="35"/>
    <w:unhideWhenUsed/>
    <w:qFormat/>
    <w:rsid w:val="007A1B27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a1">
    <w:name w:val="List Paragraph"/>
    <w:basedOn w:val="a3"/>
    <w:uiPriority w:val="34"/>
    <w:qFormat/>
    <w:rsid w:val="00CA203B"/>
    <w:pPr>
      <w:keepLines w:val="0"/>
      <w:numPr>
        <w:ilvl w:val="2"/>
        <w:numId w:val="9"/>
      </w:numPr>
      <w:spacing w:before="120" w:line="240" w:lineRule="auto"/>
      <w:contextualSpacing w:val="0"/>
    </w:pPr>
    <w:rPr>
      <w:szCs w:val="24"/>
    </w:rPr>
  </w:style>
  <w:style w:type="paragraph" w:styleId="aff8">
    <w:name w:val="Revision"/>
    <w:hidden/>
    <w:uiPriority w:val="99"/>
    <w:semiHidden/>
    <w:rsid w:val="00163D55"/>
    <w:rPr>
      <w:rFonts w:ascii="Times New Roman" w:eastAsia="Times New Roman" w:hAnsi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ykova\Desktop\&#1056;&#1091;&#1082;&#1086;&#1074;&#1086;&#1076;&#1089;&#1090;&#1074;&#1086;%20&#1087;&#1086;&#1083;&#1100;&#1079;&#1086;&#1074;&#1072;&#1090;&#1077;&#1083;&#1103;%20&#1087;&#1086;%20&#1056;&#1044;%2050%20&#1074;&#1077;&#1088;&#1089;&#1080;&#1103;%20Word%202007_2017070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586D6-52EA-47CF-9093-392A606EF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 по РД 50 версия Word 2007_20170703</Template>
  <TotalTime>35</TotalTime>
  <Pages>20</Pages>
  <Words>2106</Words>
  <Characters>12007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14085</CharactersWithSpaces>
  <SharedDoc>false</SharedDoc>
  <HLinks>
    <vt:vector size="54" baseType="variant"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_Toc513552243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_Toc513552242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_Toc513552241</vt:lpwstr>
      </vt:variant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_Toc513552240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_Toc513552239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_Toc513552238</vt:lpwstr>
      </vt:variant>
      <vt:variant>
        <vt:i4>1179697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_Toc513552237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_Toc513552236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_Toc513552235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Носова Екатерина Евгеньевна</dc:creator>
  <cp:lastModifiedBy>Беляева</cp:lastModifiedBy>
  <cp:revision>7</cp:revision>
  <dcterms:created xsi:type="dcterms:W3CDTF">2019-02-19T04:43:00Z</dcterms:created>
  <dcterms:modified xsi:type="dcterms:W3CDTF">2019-03-27T09:01:00Z</dcterms:modified>
</cp:coreProperties>
</file>